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3359CA" w14:textId="715C9BC6" w:rsidR="00523E97" w:rsidRDefault="00C84C99" w:rsidP="003A61B3">
      <w:pPr>
        <w:pStyle w:val="Title"/>
      </w:pPr>
      <w:r w:rsidRPr="00C84C99">
        <w:t>Frequently Asked Questions</w:t>
      </w:r>
    </w:p>
    <w:p w14:paraId="52704DFE" w14:textId="729B39DA" w:rsidR="00C84C99" w:rsidRPr="00C84C99" w:rsidRDefault="00C84C99" w:rsidP="00C84C99">
      <w:pPr>
        <w:rPr>
          <w:rStyle w:val="SubtleEmphasis"/>
        </w:rPr>
      </w:pPr>
      <w:r w:rsidRPr="00C84C99">
        <w:rPr>
          <w:rStyle w:val="SubtleEmphasis"/>
        </w:rPr>
        <w:t>Local Planning Scheme No. 8 &amp; Local Planning Strategy Amendment 1</w:t>
      </w:r>
    </w:p>
    <w:p w14:paraId="330860D1" w14:textId="15AF58FC" w:rsidR="00523E97" w:rsidRPr="00523E97" w:rsidRDefault="00C84C99" w:rsidP="003A61B3">
      <w:pPr>
        <w:pStyle w:val="Subtitle"/>
      </w:pPr>
      <w:r>
        <w:t>30 April 2025</w:t>
      </w:r>
    </w:p>
    <w:p w14:paraId="637701DF" w14:textId="46E89593" w:rsidR="00523E97" w:rsidRDefault="00C84C99" w:rsidP="00523E97">
      <w:pPr>
        <w:pStyle w:val="Heading1"/>
      </w:pPr>
      <w:r>
        <w:t>General</w:t>
      </w:r>
    </w:p>
    <w:p w14:paraId="697FDE2B" w14:textId="330C730C" w:rsidR="00C84C99" w:rsidRDefault="00C84C99" w:rsidP="00C84C99">
      <w:pPr>
        <w:pStyle w:val="Heading2"/>
      </w:pPr>
      <w:r>
        <w:t>What is a Local Planning Scheme?</w:t>
      </w:r>
    </w:p>
    <w:p w14:paraId="7C0648AF" w14:textId="68AE9FE7" w:rsidR="00C84C99" w:rsidRDefault="00C84C99">
      <w:r w:rsidRPr="00C84C99">
        <w:t xml:space="preserve">A </w:t>
      </w:r>
      <w:r w:rsidR="006079C8" w:rsidRPr="00C84C99">
        <w:t xml:space="preserve">Local Planning Scheme </w:t>
      </w:r>
      <w:r w:rsidRPr="00C84C99">
        <w:t xml:space="preserve">(LPS) is the rulebook that </w:t>
      </w:r>
      <w:r w:rsidR="008A26F1">
        <w:t>guides</w:t>
      </w:r>
      <w:r w:rsidR="008A26F1" w:rsidRPr="00C84C99">
        <w:t xml:space="preserve"> </w:t>
      </w:r>
      <w:r w:rsidRPr="00C84C99">
        <w:t>what can be built</w:t>
      </w:r>
      <w:r w:rsidR="008A26F1">
        <w:t xml:space="preserve"> where</w:t>
      </w:r>
      <w:r w:rsidRPr="00C84C99">
        <w:t xml:space="preserve"> or how land can be used in your town. It includes the zoning laws that </w:t>
      </w:r>
      <w:r w:rsidR="005621FB">
        <w:t>dictate</w:t>
      </w:r>
      <w:r w:rsidR="005621FB" w:rsidRPr="00C84C99">
        <w:t xml:space="preserve"> </w:t>
      </w:r>
      <w:r w:rsidRPr="00C84C99">
        <w:t>where hous</w:t>
      </w:r>
      <w:r w:rsidR="00735355">
        <w:t>ing (residential)</w:t>
      </w:r>
      <w:r w:rsidRPr="00C84C99">
        <w:t>, shops</w:t>
      </w:r>
      <w:r w:rsidR="00735355">
        <w:t xml:space="preserve"> (commercial)</w:t>
      </w:r>
      <w:r w:rsidRPr="00C84C99">
        <w:t xml:space="preserve">, </w:t>
      </w:r>
      <w:r w:rsidR="00735355">
        <w:t xml:space="preserve">industrial development </w:t>
      </w:r>
      <w:r w:rsidRPr="00C84C99">
        <w:t>or parks can go</w:t>
      </w:r>
      <w:r>
        <w:t>.</w:t>
      </w:r>
    </w:p>
    <w:p w14:paraId="6F847099" w14:textId="0E39543C" w:rsidR="008A26F1" w:rsidRDefault="005621FB">
      <w:r>
        <w:t>A LPS is</w:t>
      </w:r>
      <w:r w:rsidR="008A26F1" w:rsidRPr="008A26F1">
        <w:t xml:space="preserve"> used to assess development applications and ensure that growth aligns with broader planning goals, like sustainable development, and community needs.</w:t>
      </w:r>
    </w:p>
    <w:p w14:paraId="06A7DC58" w14:textId="77777777" w:rsidR="00C84C99" w:rsidRDefault="00C84C99" w:rsidP="00C84C99">
      <w:pPr>
        <w:pStyle w:val="Heading2"/>
      </w:pPr>
      <w:r>
        <w:t>What is a Local Planning Strategy?</w:t>
      </w:r>
    </w:p>
    <w:p w14:paraId="30A8C780" w14:textId="519B46EA" w:rsidR="00C84C99" w:rsidRDefault="00C84C99" w:rsidP="00C84C99">
      <w:r w:rsidRPr="00C84C99">
        <w:t xml:space="preserve">A local planning strategy is a big-picture plan </w:t>
      </w:r>
      <w:r w:rsidR="00735355">
        <w:t>to guide</w:t>
      </w:r>
      <w:r w:rsidR="00735355" w:rsidRPr="00C84C99">
        <w:t xml:space="preserve"> </w:t>
      </w:r>
      <w:r w:rsidRPr="00C84C99">
        <w:t xml:space="preserve">how your town will grow over time. It figures out where new </w:t>
      </w:r>
      <w:r w:rsidR="00735355">
        <w:t>housing</w:t>
      </w:r>
      <w:r w:rsidR="00735355" w:rsidRPr="00C84C99">
        <w:t xml:space="preserve"> </w:t>
      </w:r>
      <w:r w:rsidRPr="00C84C99">
        <w:t xml:space="preserve">or </w:t>
      </w:r>
      <w:r w:rsidR="00735355">
        <w:t>shops</w:t>
      </w:r>
      <w:r w:rsidR="00735355" w:rsidRPr="00C84C99">
        <w:t xml:space="preserve"> </w:t>
      </w:r>
      <w:r w:rsidRPr="00C84C99">
        <w:t xml:space="preserve">might go, follows rules from the state or region, and explains why certain areas are zoned for specific uses—like why one </w:t>
      </w:r>
      <w:r w:rsidR="00735355">
        <w:t>area</w:t>
      </w:r>
      <w:r w:rsidR="00735355" w:rsidRPr="00C84C99">
        <w:t xml:space="preserve"> </w:t>
      </w:r>
      <w:r w:rsidRPr="00C84C99">
        <w:t xml:space="preserve">is zoned for </w:t>
      </w:r>
      <w:r w:rsidR="00735355">
        <w:t>commercial development</w:t>
      </w:r>
      <w:r w:rsidR="00735355" w:rsidRPr="00C84C99">
        <w:t>,</w:t>
      </w:r>
      <w:r w:rsidRPr="00C84C99">
        <w:t xml:space="preserve"> and another is for </w:t>
      </w:r>
      <w:r w:rsidR="00735355">
        <w:t>residential development.</w:t>
      </w:r>
    </w:p>
    <w:p w14:paraId="06575F56" w14:textId="2D965B62" w:rsidR="00735355" w:rsidRDefault="00735355" w:rsidP="00C84C99">
      <w:r w:rsidRPr="00735355">
        <w:t xml:space="preserve">Unlike a </w:t>
      </w:r>
      <w:r w:rsidR="006079C8">
        <w:t>LPS</w:t>
      </w:r>
      <w:r w:rsidRPr="00735355">
        <w:t xml:space="preserve"> (which sets the actual rules), the strategy is more about vision and direction. It helps shape future updates to the </w:t>
      </w:r>
      <w:r w:rsidR="005621FB">
        <w:t xml:space="preserve">LPS. </w:t>
      </w:r>
    </w:p>
    <w:p w14:paraId="26CD7FB5" w14:textId="77777777" w:rsidR="00C84C99" w:rsidRDefault="00C84C99" w:rsidP="00C84C99">
      <w:pPr>
        <w:pStyle w:val="Heading2"/>
      </w:pPr>
      <w:r w:rsidRPr="00C84C99">
        <w:t>Why is the Shire preparing a new Scheme</w:t>
      </w:r>
      <w:r>
        <w:t>?</w:t>
      </w:r>
    </w:p>
    <w:p w14:paraId="6162BE0A" w14:textId="47661D13" w:rsidR="00C84C99" w:rsidRDefault="00C84C99" w:rsidP="00C84C99">
      <w:r w:rsidRPr="00C84C99">
        <w:t xml:space="preserve">The Shire </w:t>
      </w:r>
      <w:r w:rsidR="00735355">
        <w:t xml:space="preserve">aims to </w:t>
      </w:r>
      <w:r w:rsidRPr="00C84C99">
        <w:t xml:space="preserve">review its planning rules every 5 years to make sure they still work well for our community and meet state standards. The current </w:t>
      </w:r>
      <w:r w:rsidR="005621FB">
        <w:t xml:space="preserve">LPS </w:t>
      </w:r>
      <w:r w:rsidRPr="00C84C99">
        <w:t>started back in 2004, and a lot has changed since then</w:t>
      </w:r>
      <w:r w:rsidR="00735355">
        <w:t>.</w:t>
      </w:r>
      <w:r w:rsidRPr="00C84C99">
        <w:t xml:space="preserve"> In 2022, the Council decided it was time for a fresh update to match the latest state guidelines and support </w:t>
      </w:r>
      <w:r w:rsidR="00A3311F">
        <w:t xml:space="preserve">the needs of </w:t>
      </w:r>
      <w:r w:rsidRPr="00C84C99">
        <w:t>our growing town</w:t>
      </w:r>
      <w:r w:rsidR="00A3311F">
        <w:t>s</w:t>
      </w:r>
      <w:r w:rsidRPr="00C84C99">
        <w:t xml:space="preserve">. </w:t>
      </w:r>
    </w:p>
    <w:p w14:paraId="7B59B5CC" w14:textId="3376384C" w:rsidR="00C84C99" w:rsidRDefault="00C84C99" w:rsidP="00C84C99">
      <w:pPr>
        <w:pStyle w:val="Heading2"/>
      </w:pPr>
      <w:r>
        <w:t xml:space="preserve">Why is the Shire </w:t>
      </w:r>
      <w:r w:rsidR="00A3311F">
        <w:t>a</w:t>
      </w:r>
      <w:r>
        <w:t xml:space="preserve">mending its Local Planning Strategy? </w:t>
      </w:r>
    </w:p>
    <w:p w14:paraId="3BA04394" w14:textId="73B947BE" w:rsidR="00C84C99" w:rsidRDefault="00C84C99" w:rsidP="00C84C99">
      <w:r>
        <w:t>The Shire is updating its Local Planning Strategy</w:t>
      </w:r>
      <w:r w:rsidR="005621FB">
        <w:t xml:space="preserve"> (Strategy)</w:t>
      </w:r>
      <w:r>
        <w:t>, which is the big-picture plan for how our area will grow and change over time. Here’s why these changes are happening:</w:t>
      </w:r>
    </w:p>
    <w:p w14:paraId="47280985" w14:textId="0658C815" w:rsidR="00C84C99" w:rsidRDefault="00C84C99" w:rsidP="00C84C99">
      <w:pPr>
        <w:pStyle w:val="Heading3"/>
      </w:pPr>
      <w:r>
        <w:t>To match the Council’s latest plans and decisions.</w:t>
      </w:r>
    </w:p>
    <w:p w14:paraId="6601FB78" w14:textId="65DA43EF" w:rsidR="00C84C99" w:rsidRDefault="00C84C99" w:rsidP="00C84C99">
      <w:r>
        <w:t xml:space="preserve">The Council has made </w:t>
      </w:r>
      <w:r w:rsidR="00A3311F">
        <w:t xml:space="preserve">decisions that </w:t>
      </w:r>
      <w:r w:rsidR="00FB5378">
        <w:t>affect</w:t>
      </w:r>
      <w:r w:rsidR="00A3311F">
        <w:t xml:space="preserve"> the</w:t>
      </w:r>
      <w:r>
        <w:t xml:space="preserve"> future of our area</w:t>
      </w:r>
      <w:r w:rsidR="00FB5378">
        <w:t xml:space="preserve"> and new developments have occurred.</w:t>
      </w:r>
      <w:r>
        <w:t xml:space="preserve"> </w:t>
      </w:r>
      <w:r w:rsidR="00FB5378">
        <w:t>T</w:t>
      </w:r>
      <w:r>
        <w:t xml:space="preserve">he Strategy needs to reflect those </w:t>
      </w:r>
      <w:r w:rsidR="00FB5378">
        <w:t>updates,</w:t>
      </w:r>
      <w:r>
        <w:t xml:space="preserve"> so everything works together.</w:t>
      </w:r>
    </w:p>
    <w:p w14:paraId="6115CB15" w14:textId="314D97C8" w:rsidR="00C84C99" w:rsidRDefault="00C84C99" w:rsidP="00C84C99">
      <w:pPr>
        <w:pStyle w:val="Heading3"/>
      </w:pPr>
      <w:r>
        <w:lastRenderedPageBreak/>
        <w:t>To use the latest information, like from the 2021 Census.</w:t>
      </w:r>
    </w:p>
    <w:p w14:paraId="1C1CCD9B" w14:textId="77777777" w:rsidR="00C84C99" w:rsidRDefault="00C84C99" w:rsidP="00C84C99">
      <w:r>
        <w:t>New data, such as how many people live here now or how the population has changed, helps make the Strategy more accurate and relevant.</w:t>
      </w:r>
    </w:p>
    <w:p w14:paraId="6DAAF29B" w14:textId="6F5E983A" w:rsidR="00A3311F" w:rsidRDefault="00A3311F" w:rsidP="006079C8">
      <w:pPr>
        <w:pStyle w:val="Heading3"/>
      </w:pPr>
      <w:r>
        <w:t>To meet c</w:t>
      </w:r>
      <w:r w:rsidRPr="00A3311F">
        <w:t>hanging community needs</w:t>
      </w:r>
      <w:r>
        <w:t>.</w:t>
      </w:r>
    </w:p>
    <w:p w14:paraId="5BEC9782" w14:textId="016D0AF5" w:rsidR="00A3311F" w:rsidRDefault="00A3311F" w:rsidP="00C84C99">
      <w:r w:rsidRPr="00A3311F">
        <w:t xml:space="preserve">As populations grow, shrink, or change (e.g. more families, more retirees), the </w:t>
      </w:r>
      <w:r w:rsidR="005621FB">
        <w:t>S</w:t>
      </w:r>
      <w:r w:rsidRPr="00A3311F">
        <w:t xml:space="preserve">trategy needs to reflect updated housing, </w:t>
      </w:r>
      <w:r>
        <w:t>business, industry</w:t>
      </w:r>
      <w:r w:rsidRPr="00A3311F">
        <w:t>, and service needs.</w:t>
      </w:r>
    </w:p>
    <w:p w14:paraId="181C3F02" w14:textId="726EF5EB" w:rsidR="00C84C99" w:rsidRDefault="00C84C99" w:rsidP="00C84C99">
      <w:pPr>
        <w:pStyle w:val="Heading3"/>
      </w:pPr>
      <w:r>
        <w:t>To keep up with new state government rules.</w:t>
      </w:r>
    </w:p>
    <w:p w14:paraId="0EA9FCE8" w14:textId="4F4A1865" w:rsidR="00C84C99" w:rsidRDefault="00C84C99" w:rsidP="00C84C99">
      <w:r>
        <w:t>The state</w:t>
      </w:r>
      <w:r w:rsidR="005621FB">
        <w:t xml:space="preserve"> government</w:t>
      </w:r>
      <w:r>
        <w:t xml:space="preserve"> has updated its planning guidelines, and the Strategy needs to </w:t>
      </w:r>
      <w:r w:rsidR="00520FDE">
        <w:t xml:space="preserve">reflect </w:t>
      </w:r>
      <w:r>
        <w:t>those changes to stay on track.</w:t>
      </w:r>
    </w:p>
    <w:p w14:paraId="0E193534" w14:textId="2D469E7F" w:rsidR="00C84C99" w:rsidRDefault="00C84C99" w:rsidP="00C84C99">
      <w:pPr>
        <w:pStyle w:val="Heading3"/>
      </w:pPr>
      <w:r>
        <w:t>To work well with the new planning rules being proposed (LPS 8).</w:t>
      </w:r>
    </w:p>
    <w:p w14:paraId="781AC129" w14:textId="76AFF886" w:rsidR="00C84C99" w:rsidRDefault="00C84C99" w:rsidP="00C84C99">
      <w:r>
        <w:t xml:space="preserve">The Shire is drafting a new set of planning rules, and the Strategy needs to support </w:t>
      </w:r>
      <w:r w:rsidR="00FB5378">
        <w:t>them,</w:t>
      </w:r>
      <w:r>
        <w:t xml:space="preserve"> so our </w:t>
      </w:r>
      <w:r w:rsidR="00FB5378">
        <w:t>plans</w:t>
      </w:r>
      <w:r>
        <w:t xml:space="preserve"> are consistent.</w:t>
      </w:r>
    </w:p>
    <w:p w14:paraId="55D92134" w14:textId="4CCD5406" w:rsidR="00C84C99" w:rsidRDefault="00C84C99" w:rsidP="00C84C99">
      <w:r>
        <w:t xml:space="preserve">These updates are important because they help the Shire make </w:t>
      </w:r>
      <w:r w:rsidR="005621FB">
        <w:t xml:space="preserve">informed </w:t>
      </w:r>
      <w:r>
        <w:t xml:space="preserve">decisions about things like where to build new homes, businesses, or parks. By keeping the Strategy current, we can plan a future that meets </w:t>
      </w:r>
      <w:r w:rsidR="005621FB">
        <w:t xml:space="preserve">the Ashburton </w:t>
      </w:r>
      <w:r>
        <w:t>community’s needs</w:t>
      </w:r>
      <w:r w:rsidR="00520FDE">
        <w:t>.</w:t>
      </w:r>
    </w:p>
    <w:p w14:paraId="72BB0D2F" w14:textId="058E52A7" w:rsidR="00C84C99" w:rsidRDefault="00C84C99" w:rsidP="00C84C99">
      <w:pPr>
        <w:pStyle w:val="Heading2"/>
      </w:pPr>
      <w:r>
        <w:t xml:space="preserve">How can I find out if the zoning and R-Code of my property is going to change? </w:t>
      </w:r>
    </w:p>
    <w:p w14:paraId="0CF5CAE0" w14:textId="7C1D4045" w:rsidR="00C84C99" w:rsidRDefault="00C84C99" w:rsidP="00C84C99">
      <w:r>
        <w:t xml:space="preserve">To find out if the zoning and R-Code of your property will change under the new </w:t>
      </w:r>
      <w:r w:rsidR="005621FB">
        <w:t>LPS</w:t>
      </w:r>
      <w:r>
        <w:t>, here’s what you can do:</w:t>
      </w:r>
    </w:p>
    <w:p w14:paraId="30E459DF" w14:textId="77777777" w:rsidR="00C84C99" w:rsidRDefault="00C84C99" w:rsidP="00C84C99">
      <w:pPr>
        <w:pStyle w:val="Heading3"/>
      </w:pPr>
      <w:r>
        <w:t>1. Understand the Basics</w:t>
      </w:r>
    </w:p>
    <w:p w14:paraId="35E87657" w14:textId="0937976C" w:rsidR="00C84C99" w:rsidRDefault="00C84C99" w:rsidP="00C84C99">
      <w:r w:rsidRPr="00C84C99">
        <w:rPr>
          <w:rStyle w:val="Heading4Char"/>
        </w:rPr>
        <w:t>Zoning</w:t>
      </w:r>
      <w:r w:rsidR="008E6D4B">
        <w:rPr>
          <w:rStyle w:val="Heading4Char"/>
        </w:rPr>
        <w:t xml:space="preserve"> and land use table</w:t>
      </w:r>
      <w:r w:rsidRPr="00C84C99">
        <w:rPr>
          <w:rStyle w:val="Heading4Char"/>
        </w:rPr>
        <w:t>:</w:t>
      </w:r>
      <w:r>
        <w:t xml:space="preserve"> This determines what types of buildings or activities are allowed on your land, such as residential (homes), commercial (shops), or industrial (</w:t>
      </w:r>
      <w:r w:rsidR="008E6D4B">
        <w:t>s</w:t>
      </w:r>
      <w:r w:rsidR="00B20CD2" w:rsidRPr="00B20CD2">
        <w:t>torage yards or depots</w:t>
      </w:r>
      <w:r>
        <w:t>).</w:t>
      </w:r>
    </w:p>
    <w:p w14:paraId="21CE9157" w14:textId="2F32F6B4" w:rsidR="00C84C99" w:rsidRDefault="00C84C99" w:rsidP="00C84C99">
      <w:r w:rsidRPr="00C84C99">
        <w:rPr>
          <w:rStyle w:val="Heading4Char"/>
        </w:rPr>
        <w:t>R-Code:</w:t>
      </w:r>
      <w:r>
        <w:t xml:space="preserve"> Short for Residential Design Code, this sets rules about how densely your area can be developed per hectare – for example</w:t>
      </w:r>
      <w:r w:rsidR="00ED46C0">
        <w:t xml:space="preserve"> an R-code of </w:t>
      </w:r>
      <w:r>
        <w:t>R20 means you could have up to 20 dwellings per hectare of land</w:t>
      </w:r>
      <w:r w:rsidR="008E6D4B">
        <w:t xml:space="preserve">. </w:t>
      </w:r>
      <w:r>
        <w:t>The R-Codes also determine the type of dwelling suited to your land, such as single, grouped, and/or multiple dwellings.</w:t>
      </w:r>
    </w:p>
    <w:p w14:paraId="1F312DF1" w14:textId="505671B6" w:rsidR="008E6D4B" w:rsidRDefault="008E6D4B" w:rsidP="00C84C99">
      <w:r w:rsidRPr="008E6D4B">
        <w:t>The Residential Design Code</w:t>
      </w:r>
      <w:r>
        <w:t xml:space="preserve">s State Planning Policy document </w:t>
      </w:r>
      <w:r w:rsidRPr="008E6D4B">
        <w:t>is a set of planning rules used in Western Australia to guide how residential buildings are designed and built.</w:t>
      </w:r>
      <w:r>
        <w:t xml:space="preserve"> There are specific rules for different “R-codes” (e.g. R20 or R30). </w:t>
      </w:r>
    </w:p>
    <w:p w14:paraId="14F80A0A" w14:textId="512F223E" w:rsidR="00C84C99" w:rsidRDefault="00C84C99" w:rsidP="00C84C99">
      <w:pPr>
        <w:pStyle w:val="Heading3"/>
      </w:pPr>
      <w:r>
        <w:t>2. C</w:t>
      </w:r>
      <w:r w:rsidR="00CD37E6">
        <w:t xml:space="preserve">ompare </w:t>
      </w:r>
      <w:r w:rsidR="00C56467">
        <w:t>Current and Proposed Zoning Maps</w:t>
      </w:r>
    </w:p>
    <w:p w14:paraId="5ABD1312" w14:textId="73893C38" w:rsidR="00881777" w:rsidRDefault="00C84C99" w:rsidP="00C84C99">
      <w:r>
        <w:t xml:space="preserve">The </w:t>
      </w:r>
      <w:r w:rsidR="00881777">
        <w:t>current Scheme text and zoning maps can be found by following the links on the following webpage:</w:t>
      </w:r>
    </w:p>
    <w:p w14:paraId="7895FFEC" w14:textId="54777A4E" w:rsidR="00881777" w:rsidRDefault="00881777" w:rsidP="00C84C99">
      <w:hyperlink r:id="rId12" w:history="1">
        <w:r w:rsidRPr="00F26FED">
          <w:rPr>
            <w:rStyle w:val="Hyperlink"/>
          </w:rPr>
          <w:t>https://www.ashburton.wa.gov.au/services/development-your-property/planning/local-planning-scheme.aspx</w:t>
        </w:r>
      </w:hyperlink>
    </w:p>
    <w:p w14:paraId="5BC73914" w14:textId="52224B72" w:rsidR="00881777" w:rsidRDefault="00881777" w:rsidP="00C84C99">
      <w:r w:rsidRPr="00881777">
        <w:lastRenderedPageBreak/>
        <w:t xml:space="preserve">The </w:t>
      </w:r>
      <w:r>
        <w:t>proposed</w:t>
      </w:r>
      <w:r w:rsidRPr="00881777">
        <w:t xml:space="preserve"> Scheme text and zoning maps can be found by following the links on the following webpage:</w:t>
      </w:r>
    </w:p>
    <w:p w14:paraId="6BD2462B" w14:textId="73628E5B" w:rsidR="009A66CF" w:rsidRDefault="009A66CF" w:rsidP="00C84C99">
      <w:hyperlink r:id="rId13" w:history="1">
        <w:r w:rsidRPr="0042654C">
          <w:rPr>
            <w:rStyle w:val="Hyperlink"/>
          </w:rPr>
          <w:t>https://www.ashburton.wa.gov.au/publicnotices/local-planning-scheme-no-8-available-for-inspection/355</w:t>
        </w:r>
      </w:hyperlink>
    </w:p>
    <w:p w14:paraId="7599C386" w14:textId="515AA7B1" w:rsidR="00C84C99" w:rsidRDefault="00881777" w:rsidP="00C84C99">
      <w:r>
        <w:t xml:space="preserve">Within </w:t>
      </w:r>
      <w:r w:rsidR="00C84C99">
        <w:t>th</w:t>
      </w:r>
      <w:r w:rsidR="009A66CF">
        <w:t>ese</w:t>
      </w:r>
      <w:r w:rsidR="00C84C99">
        <w:t xml:space="preserve"> map</w:t>
      </w:r>
      <w:r>
        <w:t>s</w:t>
      </w:r>
      <w:r w:rsidR="00C84C99">
        <w:t>, you can:</w:t>
      </w:r>
    </w:p>
    <w:p w14:paraId="26EED39B" w14:textId="2BBD5BCC" w:rsidR="00C84C99" w:rsidRDefault="00C84C99" w:rsidP="00C84C99">
      <w:pPr>
        <w:pStyle w:val="ListParagraph"/>
        <w:numPr>
          <w:ilvl w:val="0"/>
          <w:numId w:val="23"/>
        </w:numPr>
      </w:pPr>
      <w:r>
        <w:t>See the current zoning and R-Code for your property (under the old scheme).</w:t>
      </w:r>
    </w:p>
    <w:p w14:paraId="2214769E" w14:textId="70D4DA90" w:rsidR="00C84C99" w:rsidRDefault="00C84C99" w:rsidP="00C84C99">
      <w:pPr>
        <w:pStyle w:val="ListParagraph"/>
        <w:numPr>
          <w:ilvl w:val="0"/>
          <w:numId w:val="23"/>
        </w:numPr>
      </w:pPr>
      <w:r>
        <w:t>Check the proposed zoning and R-Code (under the new scheme).</w:t>
      </w:r>
    </w:p>
    <w:p w14:paraId="5332F13A" w14:textId="56010F09" w:rsidR="00C84C99" w:rsidRDefault="00C84C99" w:rsidP="00C84C99">
      <w:r>
        <w:t>Simply find your property on the map</w:t>
      </w:r>
      <w:r w:rsidR="00A37624">
        <w:t xml:space="preserve"> and compare the current and proposed zoning</w:t>
      </w:r>
      <w:r>
        <w:t xml:space="preserve"> to see if there are any changes.</w:t>
      </w:r>
    </w:p>
    <w:p w14:paraId="4134F237" w14:textId="36D11D18" w:rsidR="003A61B3" w:rsidRDefault="00C84C99" w:rsidP="00C84C99">
      <w:r>
        <w:t>Alternatively, you can view a physical copy of the map at the Shire office during business hours. You can even book an appointment to go over the changes with a Shire Town Planner</w:t>
      </w:r>
      <w:r w:rsidR="00A37624">
        <w:t xml:space="preserve"> during normal business hours</w:t>
      </w:r>
      <w:r>
        <w:t>.</w:t>
      </w:r>
    </w:p>
    <w:p w14:paraId="2C71F403" w14:textId="67138450" w:rsidR="00C84C99" w:rsidRDefault="00966ADB" w:rsidP="00C84C99">
      <w:pPr>
        <w:pStyle w:val="Heading3"/>
      </w:pPr>
      <w:r>
        <w:t>3</w:t>
      </w:r>
      <w:r w:rsidR="00C84C99" w:rsidRPr="00C84C99">
        <w:t>. Get Help if Needed</w:t>
      </w:r>
    </w:p>
    <w:p w14:paraId="044EA061" w14:textId="72C7EF04" w:rsidR="00C84C99" w:rsidRDefault="00C84C99" w:rsidP="00C84C99">
      <w:r>
        <w:t>If you’re not sure how to read the map or have any questions, the Shire is happy to assist</w:t>
      </w:r>
      <w:r w:rsidR="00C56467">
        <w:t>.</w:t>
      </w:r>
      <w:r>
        <w:t xml:space="preserve"> You can:</w:t>
      </w:r>
    </w:p>
    <w:p w14:paraId="576B634E" w14:textId="0505F845" w:rsidR="00C84C99" w:rsidRDefault="00C84C99" w:rsidP="00C84C99">
      <w:pPr>
        <w:pStyle w:val="ListParagraph"/>
        <w:numPr>
          <w:ilvl w:val="0"/>
          <w:numId w:val="24"/>
        </w:numPr>
      </w:pPr>
      <w:r>
        <w:t>Call: 9188 444</w:t>
      </w:r>
      <w:r w:rsidR="00C56467">
        <w:t>4</w:t>
      </w:r>
    </w:p>
    <w:p w14:paraId="1CA9015D" w14:textId="0E525934" w:rsidR="00C84C99" w:rsidRDefault="00C84C99" w:rsidP="00C84C99">
      <w:pPr>
        <w:pStyle w:val="ListParagraph"/>
        <w:numPr>
          <w:ilvl w:val="0"/>
          <w:numId w:val="24"/>
        </w:numPr>
      </w:pPr>
      <w:r>
        <w:t xml:space="preserve">Email: </w:t>
      </w:r>
      <w:hyperlink r:id="rId14" w:history="1">
        <w:r w:rsidRPr="00F26FED">
          <w:rPr>
            <w:rStyle w:val="Hyperlink"/>
          </w:rPr>
          <w:t>townplanning@ashburton.wa.gov.au</w:t>
        </w:r>
      </w:hyperlink>
    </w:p>
    <w:p w14:paraId="1A3FBD6F" w14:textId="77777777" w:rsidR="006F0139" w:rsidRDefault="00694792" w:rsidP="00C84C99">
      <w:pPr>
        <w:pStyle w:val="ListParagraph"/>
        <w:numPr>
          <w:ilvl w:val="0"/>
          <w:numId w:val="24"/>
        </w:numPr>
      </w:pPr>
      <w:bookmarkStart w:id="0" w:name="_Hlk196920706"/>
      <w:r>
        <w:t xml:space="preserve">Come along to the </w:t>
      </w:r>
      <w:r w:rsidRPr="00694792">
        <w:t>drop-in sessions</w:t>
      </w:r>
      <w:r w:rsidR="006F0139">
        <w:t>:</w:t>
      </w:r>
    </w:p>
    <w:p w14:paraId="043424E3" w14:textId="77777777" w:rsidR="006F0139" w:rsidRDefault="00694792" w:rsidP="006F0139">
      <w:pPr>
        <w:pStyle w:val="ListParagraph"/>
        <w:numPr>
          <w:ilvl w:val="1"/>
          <w:numId w:val="24"/>
        </w:numPr>
      </w:pPr>
      <w:r w:rsidRPr="00694792">
        <w:t>Wednesday 28th May (Paraburdoo</w:t>
      </w:r>
      <w:r w:rsidR="00743A73">
        <w:t xml:space="preserve"> Lesser Hall</w:t>
      </w:r>
      <w:r w:rsidRPr="00694792">
        <w:t>)</w:t>
      </w:r>
      <w:r w:rsidR="00743A73">
        <w:t xml:space="preserve">, </w:t>
      </w:r>
    </w:p>
    <w:p w14:paraId="6F939B34" w14:textId="77777777" w:rsidR="006F0139" w:rsidRDefault="00743A73" w:rsidP="006F0139">
      <w:pPr>
        <w:pStyle w:val="ListParagraph"/>
        <w:numPr>
          <w:ilvl w:val="1"/>
          <w:numId w:val="24"/>
        </w:numPr>
      </w:pPr>
      <w:r w:rsidRPr="00743A73">
        <w:t xml:space="preserve">Thursday 29th May (Tom Price Sports Pavillion) </w:t>
      </w:r>
    </w:p>
    <w:p w14:paraId="0C02A8B1" w14:textId="77777777" w:rsidR="006F0139" w:rsidRDefault="00743A73" w:rsidP="006F0139">
      <w:pPr>
        <w:pStyle w:val="ListParagraph"/>
        <w:numPr>
          <w:ilvl w:val="1"/>
          <w:numId w:val="24"/>
        </w:numPr>
      </w:pPr>
      <w:r w:rsidRPr="00743A73">
        <w:t>Friday 30th May (Onslow RM Forest Hall)</w:t>
      </w:r>
      <w:r>
        <w:t xml:space="preserve"> </w:t>
      </w:r>
    </w:p>
    <w:p w14:paraId="6EA7B0EC" w14:textId="2443CE01" w:rsidR="00694792" w:rsidRDefault="006F0139" w:rsidP="006079C8">
      <w:pPr>
        <w:pStyle w:val="ListParagraph"/>
        <w:numPr>
          <w:ilvl w:val="1"/>
          <w:numId w:val="24"/>
        </w:numPr>
      </w:pPr>
      <w:r>
        <w:t>F</w:t>
      </w:r>
      <w:r w:rsidR="00743A73">
        <w:t xml:space="preserve">rom 4pm – 6pm for each town. </w:t>
      </w:r>
    </w:p>
    <w:bookmarkEnd w:id="0"/>
    <w:p w14:paraId="7C649B38" w14:textId="25A08604" w:rsidR="00C84C99" w:rsidRDefault="00C84C99" w:rsidP="00C84C99">
      <w:pPr>
        <w:pStyle w:val="Heading2"/>
      </w:pPr>
      <w:r>
        <w:t>What are the key differences between LPS 7 and LPS 8</w:t>
      </w:r>
    </w:p>
    <w:p w14:paraId="3AA3BE69" w14:textId="77777777" w:rsidR="00C84C99" w:rsidRDefault="00C84C99" w:rsidP="00C84C99">
      <w:r>
        <w:t>The key differences between LPS 7 and LPS 8 include:</w:t>
      </w:r>
    </w:p>
    <w:p w14:paraId="36CCA0C8" w14:textId="7218D90D" w:rsidR="00C84C99" w:rsidRDefault="00C84C99" w:rsidP="00C84C99">
      <w:pPr>
        <w:pStyle w:val="ListParagraph"/>
        <w:numPr>
          <w:ilvl w:val="0"/>
          <w:numId w:val="25"/>
        </w:numPr>
      </w:pPr>
      <w:r>
        <w:t xml:space="preserve">An updated structure and format that aligns with the State Governments’ Model </w:t>
      </w:r>
      <w:proofErr w:type="gramStart"/>
      <w:r>
        <w:t>format;</w:t>
      </w:r>
      <w:proofErr w:type="gramEnd"/>
      <w:r>
        <w:t xml:space="preserve"> </w:t>
      </w:r>
    </w:p>
    <w:p w14:paraId="6340DBF1" w14:textId="7942234C" w:rsidR="00C84C99" w:rsidRDefault="00C84C99" w:rsidP="00C84C99">
      <w:pPr>
        <w:pStyle w:val="ListParagraph"/>
        <w:numPr>
          <w:ilvl w:val="0"/>
          <w:numId w:val="25"/>
        </w:numPr>
      </w:pPr>
      <w:r>
        <w:t xml:space="preserve">A consolidation of the number and type of zones and reserves </w:t>
      </w:r>
    </w:p>
    <w:p w14:paraId="4A428ABC" w14:textId="3598A53E" w:rsidR="00C84C99" w:rsidRDefault="00C84C99" w:rsidP="00C84C99">
      <w:pPr>
        <w:pStyle w:val="ListParagraph"/>
        <w:numPr>
          <w:ilvl w:val="0"/>
          <w:numId w:val="25"/>
        </w:numPr>
      </w:pPr>
      <w:r>
        <w:t xml:space="preserve">Updates to the zoning table to better reflect current and emerging land use </w:t>
      </w:r>
      <w:proofErr w:type="gramStart"/>
      <w:r>
        <w:t>trends;</w:t>
      </w:r>
      <w:proofErr w:type="gramEnd"/>
    </w:p>
    <w:p w14:paraId="75D1347F" w14:textId="1A54030D" w:rsidR="00C84C99" w:rsidRDefault="00C84C99" w:rsidP="00C84C99">
      <w:pPr>
        <w:pStyle w:val="ListParagraph"/>
        <w:numPr>
          <w:ilvl w:val="0"/>
          <w:numId w:val="25"/>
        </w:numPr>
      </w:pPr>
      <w:r>
        <w:t xml:space="preserve">Increases in the residential density coding of properties in Onslow, Tom Price and Paraburdoo; and </w:t>
      </w:r>
    </w:p>
    <w:p w14:paraId="49572F82" w14:textId="3B4C3589" w:rsidR="00F34A59" w:rsidRDefault="00F34A59" w:rsidP="00C84C99">
      <w:pPr>
        <w:pStyle w:val="ListParagraph"/>
        <w:numPr>
          <w:ilvl w:val="0"/>
          <w:numId w:val="25"/>
        </w:numPr>
      </w:pPr>
      <w:r>
        <w:t>Changes to some areas zoning to better reflect current</w:t>
      </w:r>
      <w:r w:rsidR="002A2777">
        <w:t xml:space="preserve"> and/ or future</w:t>
      </w:r>
      <w:r>
        <w:t xml:space="preserve"> development. </w:t>
      </w:r>
    </w:p>
    <w:p w14:paraId="75D7E30C" w14:textId="0B8E5B53" w:rsidR="00C84C99" w:rsidRDefault="00C84C99" w:rsidP="00C84C99">
      <w:pPr>
        <w:pStyle w:val="ListParagraph"/>
        <w:numPr>
          <w:ilvl w:val="0"/>
          <w:numId w:val="25"/>
        </w:numPr>
      </w:pPr>
      <w:r>
        <w:t>Updates to special control areas.</w:t>
      </w:r>
    </w:p>
    <w:p w14:paraId="60F5D1ED" w14:textId="0957E72B" w:rsidR="00190D3A" w:rsidRDefault="00190D3A" w:rsidP="00C84C99">
      <w:pPr>
        <w:pStyle w:val="ListParagraph"/>
        <w:numPr>
          <w:ilvl w:val="0"/>
          <w:numId w:val="25"/>
        </w:numPr>
      </w:pPr>
      <w:r>
        <w:t xml:space="preserve">Additional Urban and Industrial Development zones in Paraburdoo, Tom Price and Onslow. </w:t>
      </w:r>
    </w:p>
    <w:p w14:paraId="63A9EDAF" w14:textId="0474924A" w:rsidR="00C84C99" w:rsidRDefault="00C84C99" w:rsidP="00C84C99">
      <w:pPr>
        <w:pStyle w:val="Heading2"/>
      </w:pPr>
      <w:r>
        <w:lastRenderedPageBreak/>
        <w:t>When will the new Local Planning Scheme take effect?</w:t>
      </w:r>
    </w:p>
    <w:p w14:paraId="091041FF" w14:textId="77777777" w:rsidR="00C84C99" w:rsidRDefault="00C84C99" w:rsidP="00C84C99">
      <w:r>
        <w:t>Local Planning Scheme No. 8 will take effect when it is published in the government gazette. This is expected to occur in the first quarter of 2026.</w:t>
      </w:r>
    </w:p>
    <w:p w14:paraId="4FC08AEF" w14:textId="3677DA89" w:rsidR="00C84C99" w:rsidRDefault="00C84C99" w:rsidP="00C84C99">
      <w:pPr>
        <w:pStyle w:val="Heading2"/>
      </w:pPr>
      <w:r>
        <w:t>What is an Urban Development zone?</w:t>
      </w:r>
    </w:p>
    <w:p w14:paraId="357B2AD8" w14:textId="24F9182B" w:rsidR="00DB700E" w:rsidRDefault="00DB700E" w:rsidP="00C84C99">
      <w:r w:rsidRPr="00DB700E">
        <w:t xml:space="preserve">An Urban Development Zone is land that’s been set aside for future </w:t>
      </w:r>
      <w:r>
        <w:t xml:space="preserve">growth - </w:t>
      </w:r>
      <w:r w:rsidRPr="00DB700E">
        <w:t>like places where homes, shops, schools, and parks will be built.</w:t>
      </w:r>
    </w:p>
    <w:p w14:paraId="2493B41B" w14:textId="0CB5813C" w:rsidR="00DB700E" w:rsidRDefault="00DB700E" w:rsidP="00DB700E">
      <w:r>
        <w:t>The zone is usually for empty or partly developed land. The area needs a structure plan (a</w:t>
      </w:r>
      <w:r w:rsidRPr="00DB700E">
        <w:t xml:space="preserve"> detailed plan outlining the layout of infrastructure, land uses, and other key elements within the development zone</w:t>
      </w:r>
      <w:r>
        <w:t>) first to show where everything will go. After that, building and development can begin. It helps make sure new areas are well-planned and organised.</w:t>
      </w:r>
    </w:p>
    <w:p w14:paraId="15D4A234" w14:textId="0430AAEF" w:rsidR="00DB700E" w:rsidRDefault="00DB700E" w:rsidP="00DB700E">
      <w:r>
        <w:t>Think of it like planning out a new neighbourhood before anything is built.</w:t>
      </w:r>
    </w:p>
    <w:p w14:paraId="289ECE9D" w14:textId="0D8F0D88" w:rsidR="00C84C99" w:rsidRDefault="00C84C99" w:rsidP="00C84C99">
      <w:r>
        <w:t>The community will be consulted on any</w:t>
      </w:r>
      <w:r w:rsidR="00DB700E">
        <w:t xml:space="preserve"> structure</w:t>
      </w:r>
      <w:r>
        <w:t xml:space="preserve"> plans related to land zoned urban development.</w:t>
      </w:r>
    </w:p>
    <w:p w14:paraId="6F692411" w14:textId="00116211" w:rsidR="00C84C99" w:rsidRDefault="00C84C99" w:rsidP="00C84C99">
      <w:pPr>
        <w:pStyle w:val="Heading2"/>
      </w:pPr>
      <w:r>
        <w:t>What is an Industrial Development zone?</w:t>
      </w:r>
    </w:p>
    <w:p w14:paraId="2F998182" w14:textId="53743004" w:rsidR="00C84C99" w:rsidRDefault="00C84C99" w:rsidP="00C84C99">
      <w:r>
        <w:t>The Industrial Development Zone</w:t>
      </w:r>
      <w:r w:rsidR="00DB700E">
        <w:t xml:space="preserve">, is much like the urban development zone, however, is aimed towards future industrial development. These areas also require a structure plan </w:t>
      </w:r>
      <w:r w:rsidR="00DB700E" w:rsidRPr="00DB700E">
        <w:t>outlining the layout of infrastructure, land uses, and other key elements within the development zone</w:t>
      </w:r>
      <w:r w:rsidR="00DB700E">
        <w:t xml:space="preserve">. </w:t>
      </w:r>
    </w:p>
    <w:p w14:paraId="2F0A3045" w14:textId="23F074C5" w:rsidR="00C84C99" w:rsidRDefault="00C84C99" w:rsidP="00C84C99">
      <w:pPr>
        <w:pStyle w:val="Heading2"/>
      </w:pPr>
      <w:r>
        <w:t xml:space="preserve">How much influence does a Local Planning Scheme have over mining proposals? </w:t>
      </w:r>
    </w:p>
    <w:p w14:paraId="24E17BD9" w14:textId="2B62E372" w:rsidR="00C84C99" w:rsidRDefault="00C84C99" w:rsidP="00C84C99">
      <w:r>
        <w:t xml:space="preserve">Nowadays, the process for approval of new mines and other resource-related developments typically requires some level of engagement or consultation with the affected local government. When that occurs, the </w:t>
      </w:r>
      <w:r w:rsidR="00A37624">
        <w:t xml:space="preserve">LPS </w:t>
      </w:r>
      <w:r>
        <w:t xml:space="preserve">and Strategy provide a valuable framework for the Shire to assess and provide feedback on a proposal’s impact on Council’s preferred land use scenarios, strategic priorities, and key planning and development aspirations. </w:t>
      </w:r>
    </w:p>
    <w:p w14:paraId="273CF53C" w14:textId="0BBC45AA" w:rsidR="00206205" w:rsidRDefault="00C84C99" w:rsidP="00C84C99">
      <w:r>
        <w:t xml:space="preserve">The table below summarises the role of the </w:t>
      </w:r>
      <w:r w:rsidR="00A37624">
        <w:t>LPS</w:t>
      </w:r>
      <w:r>
        <w:t xml:space="preserve"> and Strategy in relation to the four main Acts affecting use and development of land in the Shire of Ashburton.</w:t>
      </w:r>
    </w:p>
    <w:tbl>
      <w:tblPr>
        <w:tblStyle w:val="TableGrid"/>
        <w:tblW w:w="9270" w:type="dxa"/>
        <w:tblInd w:w="-5" w:type="dxa"/>
        <w:tblLook w:val="04A0" w:firstRow="1" w:lastRow="0" w:firstColumn="1" w:lastColumn="0" w:noHBand="0" w:noVBand="1"/>
      </w:tblPr>
      <w:tblGrid>
        <w:gridCol w:w="3683"/>
        <w:gridCol w:w="5587"/>
      </w:tblGrid>
      <w:tr w:rsidR="005E643B" w:rsidRPr="005E643B" w14:paraId="08D1CC4A" w14:textId="77777777" w:rsidTr="005E643B">
        <w:trPr>
          <w:trHeight w:val="521"/>
          <w:tblHeader/>
        </w:trPr>
        <w:tc>
          <w:tcPr>
            <w:tcW w:w="3683" w:type="dxa"/>
            <w:shd w:val="clear" w:color="auto" w:fill="BFBFBF" w:themeFill="background1" w:themeFillShade="BF"/>
            <w:vAlign w:val="center"/>
          </w:tcPr>
          <w:p w14:paraId="07C36C91" w14:textId="77777777" w:rsidR="005E643B" w:rsidRPr="005E643B" w:rsidRDefault="005E643B" w:rsidP="005E643B">
            <w:pPr>
              <w:spacing w:after="120" w:line="264" w:lineRule="auto"/>
              <w:rPr>
                <w:b/>
                <w:bCs/>
              </w:rPr>
            </w:pPr>
            <w:bookmarkStart w:id="1" w:name="_Hlk139961258"/>
            <w:r w:rsidRPr="005E643B">
              <w:rPr>
                <w:b/>
                <w:bCs/>
              </w:rPr>
              <w:t>Applicable Legislation</w:t>
            </w:r>
          </w:p>
        </w:tc>
        <w:tc>
          <w:tcPr>
            <w:tcW w:w="5587" w:type="dxa"/>
            <w:shd w:val="clear" w:color="auto" w:fill="BFBFBF" w:themeFill="background1" w:themeFillShade="BF"/>
            <w:vAlign w:val="center"/>
          </w:tcPr>
          <w:p w14:paraId="6F28BC6E" w14:textId="77777777" w:rsidR="005E643B" w:rsidRPr="005E643B" w:rsidRDefault="005E643B" w:rsidP="005E643B">
            <w:pPr>
              <w:spacing w:after="120" w:line="264" w:lineRule="auto"/>
              <w:rPr>
                <w:b/>
                <w:bCs/>
              </w:rPr>
            </w:pPr>
            <w:r w:rsidRPr="005E643B">
              <w:rPr>
                <w:b/>
                <w:bCs/>
              </w:rPr>
              <w:t>Role of the Local Planning Scheme &amp; Strategy</w:t>
            </w:r>
          </w:p>
        </w:tc>
      </w:tr>
      <w:tr w:rsidR="005E643B" w:rsidRPr="005E643B" w14:paraId="6B370380" w14:textId="77777777" w:rsidTr="005E643B">
        <w:trPr>
          <w:trHeight w:val="298"/>
        </w:trPr>
        <w:tc>
          <w:tcPr>
            <w:tcW w:w="3683" w:type="dxa"/>
            <w:vAlign w:val="center"/>
          </w:tcPr>
          <w:p w14:paraId="7396DDF7" w14:textId="77777777" w:rsidR="005E643B" w:rsidRPr="005E643B" w:rsidRDefault="005E643B" w:rsidP="005E643B">
            <w:pPr>
              <w:spacing w:after="120" w:line="264" w:lineRule="auto"/>
            </w:pPr>
            <w:r w:rsidRPr="005E643B">
              <w:t>Mining Act 1978</w:t>
            </w:r>
          </w:p>
        </w:tc>
        <w:tc>
          <w:tcPr>
            <w:tcW w:w="5587" w:type="dxa"/>
            <w:vAlign w:val="center"/>
          </w:tcPr>
          <w:p w14:paraId="7DCE3793" w14:textId="77777777" w:rsidR="005E643B" w:rsidRPr="005E643B" w:rsidRDefault="005E643B" w:rsidP="005E643B">
            <w:pPr>
              <w:spacing w:after="120" w:line="264" w:lineRule="auto"/>
              <w:rPr>
                <w:i/>
                <w:iCs/>
              </w:rPr>
            </w:pPr>
            <w:r w:rsidRPr="005E643B">
              <w:t>Guide the Shire’s response to Mining Tenement applications.</w:t>
            </w:r>
          </w:p>
        </w:tc>
      </w:tr>
      <w:tr w:rsidR="005E643B" w:rsidRPr="005E643B" w14:paraId="67E76CD2" w14:textId="77777777" w:rsidTr="005E643B">
        <w:trPr>
          <w:trHeight w:val="288"/>
        </w:trPr>
        <w:tc>
          <w:tcPr>
            <w:tcW w:w="3683" w:type="dxa"/>
            <w:vAlign w:val="center"/>
          </w:tcPr>
          <w:p w14:paraId="388E4481" w14:textId="77777777" w:rsidR="005E643B" w:rsidRPr="005E643B" w:rsidRDefault="005E643B" w:rsidP="005E643B">
            <w:pPr>
              <w:spacing w:after="120" w:line="264" w:lineRule="auto"/>
            </w:pPr>
            <w:r w:rsidRPr="005E643B">
              <w:t>Land Administration Act 1997 (LAA)</w:t>
            </w:r>
          </w:p>
        </w:tc>
        <w:tc>
          <w:tcPr>
            <w:tcW w:w="5587" w:type="dxa"/>
            <w:vAlign w:val="center"/>
          </w:tcPr>
          <w:p w14:paraId="44E6DE35" w14:textId="77777777" w:rsidR="005E643B" w:rsidRPr="005E643B" w:rsidRDefault="005E643B" w:rsidP="005E643B">
            <w:pPr>
              <w:spacing w:after="120" w:line="264" w:lineRule="auto"/>
              <w:rPr>
                <w:i/>
                <w:iCs/>
              </w:rPr>
            </w:pPr>
            <w:r w:rsidRPr="005E643B">
              <w:t>Guide the Shire’s response to referrals for powers to be exercised under the LAA (Leases etc.)</w:t>
            </w:r>
          </w:p>
        </w:tc>
      </w:tr>
      <w:tr w:rsidR="005E643B" w:rsidRPr="005E643B" w14:paraId="48D75583" w14:textId="77777777" w:rsidTr="005E643B">
        <w:trPr>
          <w:trHeight w:val="489"/>
        </w:trPr>
        <w:tc>
          <w:tcPr>
            <w:tcW w:w="3683" w:type="dxa"/>
            <w:vAlign w:val="center"/>
          </w:tcPr>
          <w:p w14:paraId="34469EC3" w14:textId="77777777" w:rsidR="005E643B" w:rsidRPr="005E643B" w:rsidRDefault="005E643B" w:rsidP="005E643B">
            <w:pPr>
              <w:spacing w:after="120" w:line="264" w:lineRule="auto"/>
            </w:pPr>
            <w:r w:rsidRPr="005E643B">
              <w:lastRenderedPageBreak/>
              <w:t>Environmental Protection Act 1986</w:t>
            </w:r>
          </w:p>
        </w:tc>
        <w:tc>
          <w:tcPr>
            <w:tcW w:w="5587" w:type="dxa"/>
            <w:vAlign w:val="center"/>
          </w:tcPr>
          <w:p w14:paraId="14457CF4" w14:textId="77777777" w:rsidR="005E643B" w:rsidRPr="005E643B" w:rsidRDefault="005E643B" w:rsidP="005E643B">
            <w:pPr>
              <w:spacing w:after="120" w:line="264" w:lineRule="auto"/>
              <w:rPr>
                <w:i/>
                <w:iCs/>
              </w:rPr>
            </w:pPr>
            <w:r w:rsidRPr="005E643B">
              <w:t>Guide the Shire’s response to clearing permits, works/operation licence applications, public environmental reviews etc.</w:t>
            </w:r>
          </w:p>
        </w:tc>
      </w:tr>
      <w:tr w:rsidR="005E643B" w:rsidRPr="005E643B" w14:paraId="5729CAC9" w14:textId="77777777" w:rsidTr="005E643B">
        <w:trPr>
          <w:trHeight w:val="329"/>
        </w:trPr>
        <w:tc>
          <w:tcPr>
            <w:tcW w:w="3683" w:type="dxa"/>
            <w:vAlign w:val="center"/>
          </w:tcPr>
          <w:p w14:paraId="07F85743" w14:textId="77777777" w:rsidR="005E643B" w:rsidRPr="005E643B" w:rsidRDefault="005E643B" w:rsidP="005E643B">
            <w:pPr>
              <w:spacing w:after="120" w:line="264" w:lineRule="auto"/>
            </w:pPr>
            <w:r w:rsidRPr="005E643B">
              <w:t>Government Agreements Act 1979</w:t>
            </w:r>
          </w:p>
        </w:tc>
        <w:tc>
          <w:tcPr>
            <w:tcW w:w="5587" w:type="dxa"/>
            <w:vAlign w:val="center"/>
          </w:tcPr>
          <w:p w14:paraId="5D38628E" w14:textId="77777777" w:rsidR="005E643B" w:rsidRPr="005E643B" w:rsidRDefault="005E643B" w:rsidP="005E643B">
            <w:pPr>
              <w:spacing w:after="120" w:line="264" w:lineRule="auto"/>
              <w:rPr>
                <w:i/>
                <w:iCs/>
              </w:rPr>
            </w:pPr>
            <w:r w:rsidRPr="005E643B">
              <w:t>Limited. State agreements typically take precedence over every other statutory instrument.</w:t>
            </w:r>
          </w:p>
        </w:tc>
      </w:tr>
      <w:bookmarkEnd w:id="1"/>
    </w:tbl>
    <w:p w14:paraId="33F5256D" w14:textId="77777777" w:rsidR="005E643B" w:rsidRDefault="005E643B" w:rsidP="00C84C99"/>
    <w:p w14:paraId="31D42641" w14:textId="77777777" w:rsidR="00C4096A" w:rsidRDefault="00C4096A" w:rsidP="00C4096A">
      <w:pPr>
        <w:pStyle w:val="Heading2"/>
      </w:pPr>
      <w:r>
        <w:t xml:space="preserve">What is a Special Control Area? </w:t>
      </w:r>
    </w:p>
    <w:p w14:paraId="32CC592A" w14:textId="4F870DC1" w:rsidR="00C4096A" w:rsidRDefault="00C4096A" w:rsidP="00C4096A">
      <w:r>
        <w:t xml:space="preserve">A Special Control Area is used in a </w:t>
      </w:r>
      <w:r w:rsidR="00A37624">
        <w:t>LPS</w:t>
      </w:r>
      <w:r>
        <w:t xml:space="preserve"> to identify areas which are significant for a particular reason and where special provisions in the Scheme may need to apply. For example, there is a Special Control Area in Onslow to identify flood prone areas</w:t>
      </w:r>
      <w:r w:rsidR="00CA548B">
        <w:t xml:space="preserve"> and areas subject to height restrictions and other controls around the </w:t>
      </w:r>
      <w:r w:rsidR="00CA548B" w:rsidRPr="00CA548B">
        <w:t>Onslow airport</w:t>
      </w:r>
      <w:r w:rsidR="00CA548B">
        <w:t xml:space="preserve">. </w:t>
      </w:r>
    </w:p>
    <w:p w14:paraId="64857A05" w14:textId="7F1A9346" w:rsidR="00C4096A" w:rsidRDefault="00C4096A" w:rsidP="00C4096A">
      <w:pPr>
        <w:pStyle w:val="Heading2"/>
      </w:pPr>
      <w:r>
        <w:t>Are there any new Special Control Areas?</w:t>
      </w:r>
    </w:p>
    <w:p w14:paraId="6FA702E1" w14:textId="5217E478" w:rsidR="00C4096A" w:rsidRDefault="00C4096A" w:rsidP="00C4096A">
      <w:r>
        <w:t xml:space="preserve">Yes, there is a new Special Control Area around the Pilbara Waste Recycling Facility </w:t>
      </w:r>
      <w:r w:rsidR="00AB6A20">
        <w:t xml:space="preserve">that is earmarked for future expansion. </w:t>
      </w:r>
    </w:p>
    <w:p w14:paraId="7526759C" w14:textId="42D4509F" w:rsidR="00C4096A" w:rsidRDefault="00C4096A" w:rsidP="00C4096A">
      <w:pPr>
        <w:pStyle w:val="Heading2"/>
      </w:pPr>
      <w:r>
        <w:t xml:space="preserve">The zoning of my property has changed, do I have to redevelop? </w:t>
      </w:r>
    </w:p>
    <w:p w14:paraId="5F7AD5E2" w14:textId="77777777" w:rsidR="00C4096A" w:rsidRDefault="00C4096A" w:rsidP="00C4096A">
      <w:r>
        <w:t xml:space="preserve">No, if LPS 8 proposes to change the zoning of your property, development or subdivision can only occur with the landowners’ permission. </w:t>
      </w:r>
    </w:p>
    <w:p w14:paraId="066C34D1" w14:textId="6ABD7198" w:rsidR="00C4096A" w:rsidRDefault="00C4096A" w:rsidP="00C4096A">
      <w:pPr>
        <w:pStyle w:val="Heading2"/>
      </w:pPr>
      <w:r>
        <w:t>How is housing supply being addressed in the new Scheme?</w:t>
      </w:r>
    </w:p>
    <w:p w14:paraId="3E3EEE6C" w14:textId="79A4BAAA" w:rsidR="00C4096A" w:rsidRDefault="00C4096A" w:rsidP="00C4096A">
      <w:r>
        <w:t xml:space="preserve">The new </w:t>
      </w:r>
      <w:r w:rsidR="00A37624">
        <w:t>LPS</w:t>
      </w:r>
      <w:r>
        <w:t xml:space="preserve"> helps plan for future housing by allowing more homes to be built in a variety of ways across Onslow, Tom Price and Paraburdoo. It includes:</w:t>
      </w:r>
    </w:p>
    <w:p w14:paraId="0F4D8BBE" w14:textId="6B00CC45" w:rsidR="00C4096A" w:rsidRDefault="00C4096A" w:rsidP="00C4096A">
      <w:pPr>
        <w:pStyle w:val="ListParagraph"/>
        <w:numPr>
          <w:ilvl w:val="0"/>
          <w:numId w:val="26"/>
        </w:numPr>
      </w:pPr>
      <w:r>
        <w:t>Increasing housing density in many residential areas, so smaller lots and more compact homes (like villas and townhouses) can be built.</w:t>
      </w:r>
    </w:p>
    <w:p w14:paraId="2CF6A61B" w14:textId="3387C021" w:rsidR="00C4096A" w:rsidRDefault="00C4096A" w:rsidP="00C4096A">
      <w:pPr>
        <w:pStyle w:val="ListParagraph"/>
        <w:numPr>
          <w:ilvl w:val="0"/>
          <w:numId w:val="26"/>
        </w:numPr>
      </w:pPr>
      <w:r>
        <w:t>Allowing higher-density housing near town centres and tourism areas, including up to three-storey developments with little or no street setbacks, to make the best use of central locations.</w:t>
      </w:r>
    </w:p>
    <w:p w14:paraId="0D4F287D" w14:textId="7FC55C18" w:rsidR="00C4096A" w:rsidRDefault="00C4096A" w:rsidP="00C4096A">
      <w:pPr>
        <w:pStyle w:val="ListParagraph"/>
        <w:numPr>
          <w:ilvl w:val="0"/>
          <w:numId w:val="26"/>
        </w:numPr>
      </w:pPr>
      <w:r>
        <w:t>Setting aside land for future residential growth, including areas where further planning is needed before homes can be developed.</w:t>
      </w:r>
    </w:p>
    <w:p w14:paraId="5A040680" w14:textId="75C02145" w:rsidR="00C4096A" w:rsidRDefault="00C4096A" w:rsidP="00C4096A">
      <w:pPr>
        <w:pStyle w:val="ListParagraph"/>
        <w:numPr>
          <w:ilvl w:val="0"/>
          <w:numId w:val="26"/>
        </w:numPr>
      </w:pPr>
      <w:r>
        <w:t>Adding R-Codes to some areas that didn’t have them before, to make the development rules clearer and more consistent.</w:t>
      </w:r>
    </w:p>
    <w:p w14:paraId="57E7E93D" w14:textId="5909F665" w:rsidR="00C4096A" w:rsidRDefault="00C4096A" w:rsidP="00C4096A">
      <w:r>
        <w:t xml:space="preserve">These changes aim to support more housing choices, make better use of land, </w:t>
      </w:r>
      <w:r w:rsidR="00A37624">
        <w:t xml:space="preserve">create housing for essential workers </w:t>
      </w:r>
      <w:r>
        <w:t xml:space="preserve">and help the towns grow in a planned and sustainable way. </w:t>
      </w:r>
    </w:p>
    <w:p w14:paraId="76EBBC9F" w14:textId="77E7BE81" w:rsidR="00C4096A" w:rsidRDefault="00C4096A" w:rsidP="00C4096A">
      <w:pPr>
        <w:pStyle w:val="Heading2"/>
      </w:pPr>
      <w:r>
        <w:lastRenderedPageBreak/>
        <w:t>How is tourism and commercial development being addressed in the new Scheme?</w:t>
      </w:r>
    </w:p>
    <w:p w14:paraId="4CB01C71" w14:textId="3F99FB40" w:rsidR="00C4096A" w:rsidRDefault="00C4096A" w:rsidP="00C4096A">
      <w:r>
        <w:t xml:space="preserve">In all towns, the new </w:t>
      </w:r>
      <w:r w:rsidR="00A37624">
        <w:t xml:space="preserve">LPS </w:t>
      </w:r>
      <w:r>
        <w:t>sets aside enough land for tourism-related activities</w:t>
      </w:r>
      <w:r w:rsidR="00D26B83">
        <w:t xml:space="preserve"> and land uses</w:t>
      </w:r>
      <w:r>
        <w:t xml:space="preserve">. This supports the Shire’s efforts to grow tourism and keeps the planning rules flexible to make it easier for tourism </w:t>
      </w:r>
      <w:r w:rsidR="00D26B83">
        <w:t xml:space="preserve">and commercial </w:t>
      </w:r>
      <w:r>
        <w:t>development to happen.</w:t>
      </w:r>
    </w:p>
    <w:p w14:paraId="1B3FFE7C" w14:textId="73D56CA7" w:rsidR="00C4096A" w:rsidRDefault="00C4096A" w:rsidP="00C4096A">
      <w:pPr>
        <w:pStyle w:val="Heading2"/>
      </w:pPr>
      <w:r>
        <w:t>How is industrial development being addressed in the new Scheme?</w:t>
      </w:r>
    </w:p>
    <w:p w14:paraId="01128FF3" w14:textId="199C70BC" w:rsidR="00C4096A" w:rsidRDefault="00C4096A" w:rsidP="00C4096A">
      <w:r>
        <w:t xml:space="preserve">The new </w:t>
      </w:r>
      <w:r w:rsidR="00A37624">
        <w:t xml:space="preserve">LPS </w:t>
      </w:r>
      <w:r>
        <w:t>introduces a ‘Service Commercial Zone’ in Onslow, Paraburdoo and Tom Price. This zone allows for a mix of lighter commercial, manufacturing, business and industrial uses.</w:t>
      </w:r>
    </w:p>
    <w:p w14:paraId="402919E5" w14:textId="77777777" w:rsidR="00C4096A" w:rsidRDefault="00C4096A" w:rsidP="00C4096A">
      <w:r>
        <w:t>An ‘Industrial Development Zone’ is also proposed in these towns. This zone will need more detailed planning before any subdivision or development can happen.</w:t>
      </w:r>
    </w:p>
    <w:p w14:paraId="1B3A5C53" w14:textId="45A8F33A" w:rsidR="00C4096A" w:rsidRDefault="00C4096A" w:rsidP="00C4096A">
      <w:pPr>
        <w:pStyle w:val="Heading2"/>
      </w:pPr>
      <w:r>
        <w:t>How are environmental features being protected?</w:t>
      </w:r>
    </w:p>
    <w:p w14:paraId="28F48F8E" w14:textId="77777777" w:rsidR="00C4096A" w:rsidRDefault="00C4096A" w:rsidP="00C4096A">
      <w:r>
        <w:t>In Onslow, the new Scheme introduces a “Foreshore” reserve to help protect the coastline. Only a small number of land uses suited to this sensitive environment will be allowed.</w:t>
      </w:r>
    </w:p>
    <w:p w14:paraId="4934054A" w14:textId="390B1DC7" w:rsidR="00C4096A" w:rsidRDefault="00C4096A" w:rsidP="00C4096A">
      <w:r>
        <w:t xml:space="preserve">In Tom Price, the current “Conservation, Recreation and Nature Landscape” reserve will be renamed “Environmental Conservation.” </w:t>
      </w:r>
    </w:p>
    <w:p w14:paraId="4659149D" w14:textId="6EECDA27" w:rsidR="00C4096A" w:rsidRDefault="00C4096A" w:rsidP="00C4096A">
      <w:r>
        <w:t xml:space="preserve">In Paraburdoo, </w:t>
      </w:r>
      <w:r w:rsidR="00DC0755">
        <w:t>a</w:t>
      </w:r>
      <w:r>
        <w:t xml:space="preserve"> new Special Control Area will also be created around the Paraburdoo Water Reserve (the town’s public drinking water source). Development in this area will need input from the Department of Water and Environmental Regulation.</w:t>
      </w:r>
    </w:p>
    <w:p w14:paraId="57F0BE6C" w14:textId="77777777" w:rsidR="00393588" w:rsidRPr="00393588" w:rsidRDefault="00393588" w:rsidP="00393588">
      <w:pPr>
        <w:pStyle w:val="Heading1"/>
      </w:pPr>
      <w:r w:rsidRPr="00393588">
        <w:t xml:space="preserve">Process </w:t>
      </w:r>
    </w:p>
    <w:p w14:paraId="49C627A6" w14:textId="77777777" w:rsidR="00393588" w:rsidRPr="00393588" w:rsidRDefault="00393588" w:rsidP="00393588">
      <w:pPr>
        <w:pStyle w:val="Heading2"/>
      </w:pPr>
      <w:r w:rsidRPr="00393588">
        <w:t>Who approves the Local Planning Scheme and Local Planning Strategy?</w:t>
      </w:r>
    </w:p>
    <w:p w14:paraId="51EBF328" w14:textId="0F79F971" w:rsidR="00393588" w:rsidRPr="00393588" w:rsidRDefault="00393588" w:rsidP="00393588">
      <w:r w:rsidRPr="00393588">
        <w:t xml:space="preserve">The </w:t>
      </w:r>
      <w:proofErr w:type="gramStart"/>
      <w:r w:rsidRPr="00393588">
        <w:t>Planning Minister</w:t>
      </w:r>
      <w:proofErr w:type="gramEnd"/>
      <w:r w:rsidRPr="00393588">
        <w:t xml:space="preserve"> is the final decision maker. The Shire of Ashburton Council will provide their recommendation to the Western Australian Planning Commission (WAPC) for their consideration. The WAPC will review and provide their recommendation to the </w:t>
      </w:r>
      <w:proofErr w:type="gramStart"/>
      <w:r w:rsidRPr="00393588">
        <w:t>Planning Minister</w:t>
      </w:r>
      <w:proofErr w:type="gramEnd"/>
      <w:r w:rsidR="006F0139">
        <w:t xml:space="preserve"> for their decision.</w:t>
      </w:r>
    </w:p>
    <w:p w14:paraId="63DC15ED" w14:textId="77777777" w:rsidR="00393588" w:rsidRPr="00393588" w:rsidRDefault="00393588" w:rsidP="00393588">
      <w:pPr>
        <w:pStyle w:val="Heading2"/>
      </w:pPr>
      <w:r w:rsidRPr="00393588">
        <w:t xml:space="preserve">Where can I get more information? </w:t>
      </w:r>
    </w:p>
    <w:p w14:paraId="37DBC7EA" w14:textId="55630D7C" w:rsidR="00DB401B" w:rsidRDefault="00393588" w:rsidP="00393588">
      <w:r w:rsidRPr="00393588">
        <w:t xml:space="preserve">Further information is available on the </w:t>
      </w:r>
      <w:r w:rsidR="006F0139">
        <w:t>Shire’s</w:t>
      </w:r>
      <w:r w:rsidR="006F0139" w:rsidRPr="00393588">
        <w:t xml:space="preserve"> </w:t>
      </w:r>
      <w:r w:rsidRPr="00393588">
        <w:t xml:space="preserve">website and at administration buildings during office hours. </w:t>
      </w:r>
      <w:bookmarkStart w:id="2" w:name="_Hlk196915438"/>
      <w:r w:rsidRPr="00393588">
        <w:t xml:space="preserve">If you have any questions at all, Shire staff are available to assist. </w:t>
      </w:r>
    </w:p>
    <w:p w14:paraId="4A4E9260" w14:textId="54A08606" w:rsidR="006F0139" w:rsidRDefault="00393588" w:rsidP="00393588">
      <w:r w:rsidRPr="00393588">
        <w:t xml:space="preserve">There will be drop-in </w:t>
      </w:r>
      <w:r w:rsidR="00DB401B">
        <w:t xml:space="preserve">information </w:t>
      </w:r>
      <w:r w:rsidRPr="00393588">
        <w:t>sessions held on</w:t>
      </w:r>
      <w:r w:rsidR="006F0139">
        <w:t>:</w:t>
      </w:r>
    </w:p>
    <w:p w14:paraId="3D652E6F" w14:textId="77777777" w:rsidR="006F0139" w:rsidRDefault="006F0139" w:rsidP="006079C8">
      <w:pPr>
        <w:pStyle w:val="ListParagraph"/>
        <w:numPr>
          <w:ilvl w:val="0"/>
          <w:numId w:val="30"/>
        </w:numPr>
      </w:pPr>
      <w:r w:rsidRPr="00694792">
        <w:lastRenderedPageBreak/>
        <w:t>Wednesday 28th May (Paraburdoo</w:t>
      </w:r>
      <w:r>
        <w:t xml:space="preserve"> Lesser Hall</w:t>
      </w:r>
      <w:r w:rsidRPr="00694792">
        <w:t>)</w:t>
      </w:r>
      <w:r>
        <w:t xml:space="preserve">, </w:t>
      </w:r>
    </w:p>
    <w:p w14:paraId="6DB323B3" w14:textId="77777777" w:rsidR="006F0139" w:rsidRDefault="006F0139" w:rsidP="006079C8">
      <w:pPr>
        <w:pStyle w:val="ListParagraph"/>
        <w:numPr>
          <w:ilvl w:val="0"/>
          <w:numId w:val="30"/>
        </w:numPr>
      </w:pPr>
      <w:r w:rsidRPr="00743A73">
        <w:t xml:space="preserve">Thursday 29th May (Tom Price Sports Pavillion) </w:t>
      </w:r>
    </w:p>
    <w:p w14:paraId="0C6D7FE5" w14:textId="77777777" w:rsidR="006F0139" w:rsidRDefault="006F0139" w:rsidP="006079C8">
      <w:pPr>
        <w:pStyle w:val="ListParagraph"/>
        <w:numPr>
          <w:ilvl w:val="0"/>
          <w:numId w:val="30"/>
        </w:numPr>
      </w:pPr>
      <w:r w:rsidRPr="00743A73">
        <w:t>Friday 30th May (Onslow RM Forest Hall)</w:t>
      </w:r>
      <w:r>
        <w:t xml:space="preserve"> </w:t>
      </w:r>
    </w:p>
    <w:p w14:paraId="3D0B333E" w14:textId="1F50EE5D" w:rsidR="00393588" w:rsidRPr="00393588" w:rsidRDefault="006F0139" w:rsidP="00393588">
      <w:pPr>
        <w:pStyle w:val="ListParagraph"/>
        <w:numPr>
          <w:ilvl w:val="0"/>
          <w:numId w:val="30"/>
        </w:numPr>
      </w:pPr>
      <w:r>
        <w:t xml:space="preserve">From 4pm – 6pm for each town. </w:t>
      </w:r>
    </w:p>
    <w:bookmarkEnd w:id="2"/>
    <w:p w14:paraId="71B996E8" w14:textId="77777777" w:rsidR="00393588" w:rsidRPr="00393588" w:rsidRDefault="00393588" w:rsidP="00393588">
      <w:pPr>
        <w:pStyle w:val="Heading2"/>
      </w:pPr>
      <w:r w:rsidRPr="00393588">
        <w:t>How do I get answers to questions that aren’t on these FAQ’s?</w:t>
      </w:r>
    </w:p>
    <w:p w14:paraId="77DF23C3" w14:textId="6FB48A0E" w:rsidR="00393588" w:rsidRPr="00393588" w:rsidRDefault="00393588" w:rsidP="00393588">
      <w:r w:rsidRPr="00393588">
        <w:t xml:space="preserve">Give us a call </w:t>
      </w:r>
      <w:r w:rsidR="000821CC">
        <w:t xml:space="preserve">on </w:t>
      </w:r>
      <w:r w:rsidR="000821CC" w:rsidRPr="000821CC">
        <w:t>9188 4444</w:t>
      </w:r>
      <w:r w:rsidR="000821CC">
        <w:t xml:space="preserve"> </w:t>
      </w:r>
      <w:r w:rsidRPr="00393588">
        <w:t xml:space="preserve">or send the Shire of Ashburton </w:t>
      </w:r>
      <w:r w:rsidR="000821CC">
        <w:t xml:space="preserve">Town Planning team </w:t>
      </w:r>
      <w:r w:rsidRPr="00393588">
        <w:t xml:space="preserve">an email at </w:t>
      </w:r>
      <w:hyperlink r:id="rId15" w:history="1">
        <w:r w:rsidR="000821CC" w:rsidRPr="00F26FED">
          <w:rPr>
            <w:rStyle w:val="Hyperlink"/>
          </w:rPr>
          <w:t>town.planning@ashburton.wa.gov.au</w:t>
        </w:r>
      </w:hyperlink>
      <w:r w:rsidRPr="00393588">
        <w:t xml:space="preserve"> and we will happily provide more information</w:t>
      </w:r>
      <w:r w:rsidR="000821CC">
        <w:t xml:space="preserve"> or answer any questions</w:t>
      </w:r>
      <w:r w:rsidRPr="00393588">
        <w:t xml:space="preserve">. We will also continue to update the </w:t>
      </w:r>
      <w:proofErr w:type="gramStart"/>
      <w:r w:rsidRPr="00393588">
        <w:t>FAQ’s</w:t>
      </w:r>
      <w:proofErr w:type="gramEnd"/>
      <w:r w:rsidR="00A37624">
        <w:t xml:space="preserve"> as required</w:t>
      </w:r>
      <w:r w:rsidRPr="00393588">
        <w:t xml:space="preserve">. </w:t>
      </w:r>
    </w:p>
    <w:p w14:paraId="5BBF3EA6" w14:textId="77777777" w:rsidR="00393588" w:rsidRPr="00393588" w:rsidRDefault="00393588" w:rsidP="00393588">
      <w:pPr>
        <w:pStyle w:val="Heading2"/>
      </w:pPr>
      <w:r w:rsidRPr="00393588">
        <w:t xml:space="preserve">How can I make a submission? </w:t>
      </w:r>
    </w:p>
    <w:p w14:paraId="0C3E0466" w14:textId="77777777" w:rsidR="00200B89" w:rsidRDefault="00AF010F" w:rsidP="006079C8">
      <w:r w:rsidRPr="00AF010F">
        <w:t xml:space="preserve">Submissions may be lodged via email to </w:t>
      </w:r>
      <w:hyperlink r:id="rId16" w:history="1">
        <w:r w:rsidRPr="00F26FED">
          <w:rPr>
            <w:rStyle w:val="Hyperlink"/>
          </w:rPr>
          <w:t>townplanning@ashburton.wa.gov.au</w:t>
        </w:r>
      </w:hyperlink>
      <w:r w:rsidRPr="00AF010F">
        <w:t xml:space="preserve"> or mail or hand deliver your submission to the Shire at Lot 246, Poinciana Street, Tom Price, Western Australia, 6751 or PO Box 567, Tom Price WA 6751. Submissions should include reference to the </w:t>
      </w:r>
      <w:r w:rsidR="00A37624">
        <w:t>LPS</w:t>
      </w:r>
      <w:r w:rsidRPr="00AF010F">
        <w:t xml:space="preserve"> </w:t>
      </w:r>
      <w:r>
        <w:t xml:space="preserve">(Local Planning Scheme 8) or the Strategy (Local Planning Strategy Amendment 1), the </w:t>
      </w:r>
      <w:r w:rsidRPr="00AF010F">
        <w:t xml:space="preserve">address of the person making the submission, the property affected and details of the submission and lodged on or before </w:t>
      </w:r>
      <w:r w:rsidRPr="006079C8">
        <w:rPr>
          <w:b/>
          <w:bCs/>
        </w:rPr>
        <w:t>Tuesday, 29 July 2025</w:t>
      </w:r>
      <w:r w:rsidRPr="00AF010F">
        <w:t>.</w:t>
      </w:r>
    </w:p>
    <w:p w14:paraId="394A6B6C" w14:textId="41CDB8F9" w:rsidR="000821CC" w:rsidRPr="000821CC" w:rsidRDefault="000821CC" w:rsidP="00200B89">
      <w:pPr>
        <w:pStyle w:val="Heading2"/>
      </w:pPr>
      <w:r w:rsidRPr="000821CC">
        <w:t>What should I say in my submission?</w:t>
      </w:r>
    </w:p>
    <w:p w14:paraId="0AC138A1" w14:textId="63511B2A" w:rsidR="000821CC" w:rsidRPr="00393588" w:rsidRDefault="000821CC" w:rsidP="00393588">
      <w:r w:rsidRPr="000821CC">
        <w:t>We are keen to hear your thoughts about the planning requirements for the Shire. Submissions should be clearly written and should specifically address issues relevant to the Local Planning Scheme, Local Planning Strategy, and/or planning matters within the Shire.</w:t>
      </w:r>
    </w:p>
    <w:p w14:paraId="50DCA14D" w14:textId="77777777" w:rsidR="00393588" w:rsidRPr="00393588" w:rsidRDefault="00393588" w:rsidP="00393588">
      <w:pPr>
        <w:pStyle w:val="Heading2"/>
      </w:pPr>
      <w:r w:rsidRPr="00393588">
        <w:t>What will happen with my feedback?</w:t>
      </w:r>
    </w:p>
    <w:p w14:paraId="3B24F62B" w14:textId="2E9AE654" w:rsidR="00393588" w:rsidRPr="00393588" w:rsidRDefault="00393588" w:rsidP="00393588">
      <w:r w:rsidRPr="00393588">
        <w:t>All submissions are acknowledged by the Shire on receipt. When the submission period closes, all submissions received are reviewed by the Shire and State Planners. The Shire will provide a summary of all submissions received, together with Officer comments, in report to Council</w:t>
      </w:r>
      <w:r w:rsidR="00A37624">
        <w:t xml:space="preserve"> following the end of the advertising period</w:t>
      </w:r>
      <w:r w:rsidRPr="00393588">
        <w:t xml:space="preserve">. All submissions must be considered by the Shire and modifications </w:t>
      </w:r>
      <w:r w:rsidR="0015164F">
        <w:t xml:space="preserve">to the Scheme and or Strategy </w:t>
      </w:r>
      <w:r w:rsidRPr="00393588">
        <w:t>may be proposed to address the issues raised in the submissions.</w:t>
      </w:r>
    </w:p>
    <w:p w14:paraId="7B3FE893" w14:textId="77777777" w:rsidR="00393588" w:rsidRPr="00393588" w:rsidRDefault="00393588" w:rsidP="00393588"/>
    <w:p w14:paraId="555F1D70" w14:textId="77777777" w:rsidR="00393588" w:rsidRPr="005C7EBC" w:rsidRDefault="00393588" w:rsidP="00C4096A"/>
    <w:sectPr w:rsidR="00393588" w:rsidRPr="005C7EBC" w:rsidSect="00807727">
      <w:headerReference w:type="default" r:id="rId17"/>
      <w:footerReference w:type="default" r:id="rId18"/>
      <w:headerReference w:type="first" r:id="rId19"/>
      <w:pgSz w:w="11906" w:h="16838"/>
      <w:pgMar w:top="2880" w:right="1440" w:bottom="1440" w:left="117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E37C33" w14:textId="77777777" w:rsidR="00245494" w:rsidRDefault="00245494" w:rsidP="00A0008A">
      <w:pPr>
        <w:spacing w:after="0"/>
      </w:pPr>
      <w:r>
        <w:separator/>
      </w:r>
    </w:p>
  </w:endnote>
  <w:endnote w:type="continuationSeparator" w:id="0">
    <w:p w14:paraId="1C52B8E6" w14:textId="77777777" w:rsidR="00245494" w:rsidRDefault="00245494" w:rsidP="00A0008A">
      <w:pPr>
        <w:spacing w:after="0"/>
      </w:pPr>
      <w:r>
        <w:continuationSeparator/>
      </w:r>
    </w:p>
  </w:endnote>
  <w:endnote w:type="continuationNotice" w:id="1">
    <w:p w14:paraId="12E155A2" w14:textId="77777777" w:rsidR="00245494" w:rsidRDefault="002454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000000000000000"/>
    <w:charset w:val="00"/>
    <w:family w:val="auto"/>
    <w:pitch w:val="variable"/>
    <w:sig w:usb0="A00002FF" w:usb1="4000207B" w:usb2="00000000" w:usb3="00000000" w:csb0="00000197" w:csb1="00000000"/>
  </w:font>
  <w:font w:name="Montserrat SemiBold">
    <w:altName w:val="Calibri"/>
    <w:panose1 w:val="00000000000000000000"/>
    <w:charset w:val="00"/>
    <w:family w:val="auto"/>
    <w:pitch w:val="variable"/>
    <w:sig w:usb0="A00002FF" w:usb1="4000207B" w:usb2="00000000" w:usb3="00000000" w:csb0="00000197" w:csb1="00000000"/>
  </w:font>
  <w:font w:name="Arial">
    <w:panose1 w:val="020B0604020202020204"/>
    <w:charset w:val="00"/>
    <w:family w:val="swiss"/>
    <w:pitch w:val="variable"/>
    <w:sig w:usb0="E0002EFF" w:usb1="C000785B" w:usb2="00000009" w:usb3="00000000" w:csb0="000001FF" w:csb1="00000000"/>
  </w:font>
  <w:font w:name="Tahu!">
    <w:altName w:val="Calibri"/>
    <w:panose1 w:val="00000000000000000000"/>
    <w:charset w:val="00"/>
    <w:family w:val="auto"/>
    <w:pitch w:val="variable"/>
    <w:sig w:usb0="80000027" w:usb1="50000002"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5641183"/>
      <w:docPartObj>
        <w:docPartGallery w:val="Page Numbers (Bottom of Page)"/>
        <w:docPartUnique/>
      </w:docPartObj>
    </w:sdtPr>
    <w:sdtEndPr/>
    <w:sdtContent>
      <w:p w14:paraId="1AAFFC4E" w14:textId="77777777" w:rsidR="008A4BC8" w:rsidRPr="008A4BC8" w:rsidRDefault="008A4BC8">
        <w:pPr>
          <w:pStyle w:val="Footer"/>
          <w:jc w:val="center"/>
        </w:pPr>
        <w:r w:rsidRPr="008A4BC8">
          <w:fldChar w:fldCharType="begin"/>
        </w:r>
        <w:r w:rsidRPr="008A4BC8">
          <w:instrText xml:space="preserve"> PAGE   \* MERGEFORMAT </w:instrText>
        </w:r>
        <w:r w:rsidRPr="008A4BC8">
          <w:fldChar w:fldCharType="separate"/>
        </w:r>
        <w:r w:rsidRPr="008A4BC8">
          <w:t>2</w:t>
        </w:r>
        <w:r w:rsidRPr="008A4BC8">
          <w:fldChar w:fldCharType="end"/>
        </w:r>
      </w:p>
    </w:sdtContent>
  </w:sdt>
  <w:p w14:paraId="6C6EF222" w14:textId="77777777" w:rsidR="008A4BC8" w:rsidRDefault="008A4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04F7DF" w14:textId="77777777" w:rsidR="00245494" w:rsidRDefault="00245494" w:rsidP="00A0008A">
      <w:pPr>
        <w:spacing w:after="0"/>
      </w:pPr>
      <w:r>
        <w:separator/>
      </w:r>
    </w:p>
  </w:footnote>
  <w:footnote w:type="continuationSeparator" w:id="0">
    <w:p w14:paraId="26728C9E" w14:textId="77777777" w:rsidR="00245494" w:rsidRDefault="00245494" w:rsidP="00A0008A">
      <w:pPr>
        <w:spacing w:after="0"/>
      </w:pPr>
      <w:r>
        <w:continuationSeparator/>
      </w:r>
    </w:p>
  </w:footnote>
  <w:footnote w:type="continuationNotice" w:id="1">
    <w:p w14:paraId="13D724B4" w14:textId="77777777" w:rsidR="00245494" w:rsidRDefault="0024549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2EF8E" w14:textId="77777777" w:rsidR="004B74B9" w:rsidRDefault="004B74B9" w:rsidP="004B74B9">
    <w:pPr>
      <w:pStyle w:val="Header"/>
    </w:pPr>
    <w:r>
      <w:rPr>
        <w:noProof/>
      </w:rPr>
      <mc:AlternateContent>
        <mc:Choice Requires="wpg">
          <w:drawing>
            <wp:anchor distT="0" distB="0" distL="114300" distR="114300" simplePos="0" relativeHeight="251658241" behindDoc="0" locked="0" layoutInCell="1" allowOverlap="1" wp14:anchorId="2E01DFEB" wp14:editId="18F8145D">
              <wp:simplePos x="0" y="0"/>
              <wp:positionH relativeFrom="page">
                <wp:align>right</wp:align>
              </wp:positionH>
              <wp:positionV relativeFrom="paragraph">
                <wp:posOffset>-455930</wp:posOffset>
              </wp:positionV>
              <wp:extent cx="1561248" cy="1812099"/>
              <wp:effectExtent l="0" t="0" r="1270" b="0"/>
              <wp:wrapNone/>
              <wp:docPr id="3" name="Group 3"/>
              <wp:cNvGraphicFramePr/>
              <a:graphic xmlns:a="http://schemas.openxmlformats.org/drawingml/2006/main">
                <a:graphicData uri="http://schemas.microsoft.com/office/word/2010/wordprocessingGroup">
                  <wpg:wgp>
                    <wpg:cNvGrpSpPr/>
                    <wpg:grpSpPr>
                      <a:xfrm>
                        <a:off x="0" y="0"/>
                        <a:ext cx="1561248" cy="1812099"/>
                        <a:chOff x="0" y="0"/>
                        <a:chExt cx="1774368" cy="2058491"/>
                      </a:xfrm>
                    </wpg:grpSpPr>
                    <pic:pic xmlns:pic="http://schemas.openxmlformats.org/drawingml/2006/picture">
                      <pic:nvPicPr>
                        <pic:cNvPr id="1" name="Picture 1" descr="Icon&#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68553" y="246201"/>
                          <a:ext cx="805815" cy="1812290"/>
                        </a:xfrm>
                        <a:prstGeom prst="rect">
                          <a:avLst/>
                        </a:prstGeom>
                        <a:noFill/>
                        <a:ln>
                          <a:noFill/>
                        </a:ln>
                      </pic:spPr>
                    </pic:pic>
                    <pic:pic xmlns:pic="http://schemas.openxmlformats.org/drawingml/2006/picture">
                      <pic:nvPicPr>
                        <pic:cNvPr id="2" name="Picture 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rot="5400000">
                          <a:off x="137795" y="-137795"/>
                          <a:ext cx="546735" cy="8223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1F62E90" id="Group 3" o:spid="_x0000_s1026" style="position:absolute;margin-left:71.75pt;margin-top:-35.9pt;width:122.95pt;height:142.7pt;z-index:251658241;mso-position-horizontal:right;mso-position-horizontal-relative:page;mso-width-relative:margin;mso-height-relative:margin" coordsize="17743,2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Icon&#10;&#10;Description automatically generated" style="position:absolute;left:9685;top:2462;width:8058;height:18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">
                <v:imagedata r:id="rId3" o:title="Icon&#10;&#10;Description automatically generated"/>
              </v:shape>
              <v:shape id="Picture 2" o:spid="_x0000_s1028" type="#_x0000_t75" style="position:absolute;left:1378;top:-1378;width:5467;height:822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">
                <v:imagedata r:id="rId4" o:title=""/>
              </v:shape>
              <w10:wrap anchorx="page"/>
            </v:group>
          </w:pict>
        </mc:Fallback>
      </mc:AlternateContent>
    </w:r>
    <w:r w:rsidRPr="00267B19">
      <w:rPr>
        <w:noProof/>
      </w:rPr>
      <w:drawing>
        <wp:anchor distT="0" distB="0" distL="114300" distR="114300" simplePos="0" relativeHeight="251658240" behindDoc="1" locked="1" layoutInCell="1" allowOverlap="1" wp14:anchorId="0031ED09" wp14:editId="165F1D0E">
          <wp:simplePos x="0" y="0"/>
          <wp:positionH relativeFrom="margin">
            <wp:align>right</wp:align>
          </wp:positionH>
          <wp:positionV relativeFrom="bottomMargin">
            <wp:align>top</wp:align>
          </wp:positionV>
          <wp:extent cx="1098550" cy="497840"/>
          <wp:effectExtent l="0" t="0" r="6350" b="0"/>
          <wp:wrapNone/>
          <wp:docPr id="329" name="Picture 32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A picture containing graphical user interface&#10;&#10;Description automatically generated"/>
                  <pic:cNvPicPr/>
                </pic:nvPicPr>
                <pic:blipFill rotWithShape="1">
                  <a:blip r:embed="rId5">
                    <a:extLst>
                      <a:ext uri="{28A0092B-C50C-407E-A947-70E740481C1C}">
                        <a14:useLocalDpi xmlns:a14="http://schemas.microsoft.com/office/drawing/2010/main" val="0"/>
                      </a:ext>
                    </a:extLst>
                  </a:blip>
                  <a:srcRect t="32062" r="47248"/>
                  <a:stretch/>
                </pic:blipFill>
                <pic:spPr bwMode="auto">
                  <a:xfrm>
                    <a:off x="0" y="0"/>
                    <a:ext cx="1098550" cy="497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ACFD7D" w14:textId="77777777" w:rsidR="00A0008A" w:rsidRDefault="00A000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239DF" w14:textId="77777777" w:rsidR="0020014F" w:rsidRDefault="00D13F32" w:rsidP="0020014F">
    <w:pPr>
      <w:pStyle w:val="Header"/>
    </w:pPr>
    <w:r>
      <w:rPr>
        <w:noProof/>
      </w:rPr>
      <mc:AlternateContent>
        <mc:Choice Requires="wpg">
          <w:drawing>
            <wp:anchor distT="0" distB="0" distL="114300" distR="114300" simplePos="0" relativeHeight="251658242" behindDoc="0" locked="0" layoutInCell="1" allowOverlap="1" wp14:anchorId="59EA7110" wp14:editId="120045E4">
              <wp:simplePos x="0" y="0"/>
              <wp:positionH relativeFrom="column">
                <wp:posOffset>-2170</wp:posOffset>
              </wp:positionH>
              <wp:positionV relativeFrom="paragraph">
                <wp:posOffset>-457200</wp:posOffset>
              </wp:positionV>
              <wp:extent cx="6816154" cy="1812099"/>
              <wp:effectExtent l="0" t="0" r="3810" b="0"/>
              <wp:wrapNone/>
              <wp:docPr id="9" name="Group 9"/>
              <wp:cNvGraphicFramePr/>
              <a:graphic xmlns:a="http://schemas.openxmlformats.org/drawingml/2006/main">
                <a:graphicData uri="http://schemas.microsoft.com/office/word/2010/wordprocessingGroup">
                  <wpg:wgp>
                    <wpg:cNvGrpSpPr/>
                    <wpg:grpSpPr>
                      <a:xfrm>
                        <a:off x="0" y="0"/>
                        <a:ext cx="6816154" cy="1812099"/>
                        <a:chOff x="0" y="0"/>
                        <a:chExt cx="6816154" cy="1812099"/>
                      </a:xfrm>
                    </wpg:grpSpPr>
                    <wps:wsp>
                      <wps:cNvPr id="7" name="Text Box 2"/>
                      <wps:cNvSpPr txBox="1">
                        <a:spLocks noChangeArrowheads="1"/>
                      </wps:cNvSpPr>
                      <wps:spPr bwMode="auto">
                        <a:xfrm>
                          <a:off x="3617088" y="700268"/>
                          <a:ext cx="2359660" cy="863600"/>
                        </a:xfrm>
                        <a:prstGeom prst="rect">
                          <a:avLst/>
                        </a:prstGeom>
                        <a:solidFill>
                          <a:srgbClr val="FFFFFF"/>
                        </a:solidFill>
                        <a:ln w="9525">
                          <a:noFill/>
                          <a:miter lim="800000"/>
                          <a:headEnd/>
                          <a:tailEnd/>
                        </a:ln>
                      </wps:spPr>
                      <wps:txbx>
                        <w:txbxContent>
                          <w:p w14:paraId="2F860808" w14:textId="77777777" w:rsidR="0020014F" w:rsidRPr="00B11D5C" w:rsidRDefault="0020014F" w:rsidP="003F743F">
                            <w:pPr>
                              <w:pStyle w:val="Headerbold"/>
                            </w:pPr>
                            <w:r w:rsidRPr="00B11D5C">
                              <w:t xml:space="preserve">Shire of </w:t>
                            </w:r>
                            <w:r w:rsidRPr="003F743F">
                              <w:t>Ashburton</w:t>
                            </w:r>
                          </w:p>
                          <w:p w14:paraId="43EEEA55" w14:textId="77777777" w:rsidR="0020014F" w:rsidRPr="00E3733B" w:rsidRDefault="0020014F" w:rsidP="003F743F">
                            <w:pPr>
                              <w:pStyle w:val="HeaderRegular"/>
                            </w:pPr>
                            <w:r w:rsidRPr="00E3733B">
                              <w:t>246 Poinciana Street, Tom Price WA 6751</w:t>
                            </w:r>
                          </w:p>
                          <w:p w14:paraId="3FA08709" w14:textId="77777777" w:rsidR="0020014F" w:rsidRPr="00E3733B" w:rsidRDefault="001D713C" w:rsidP="003F743F">
                            <w:pPr>
                              <w:pStyle w:val="HeaderRegular"/>
                            </w:pPr>
                            <w:r w:rsidRPr="00E3733B">
                              <w:t>(</w:t>
                            </w:r>
                            <w:r w:rsidR="0020014F" w:rsidRPr="00E3733B">
                              <w:t>08</w:t>
                            </w:r>
                            <w:r w:rsidRPr="00E3733B">
                              <w:t>)</w:t>
                            </w:r>
                            <w:r w:rsidR="0020014F" w:rsidRPr="00E3733B">
                              <w:t xml:space="preserve"> 9188 4444</w:t>
                            </w:r>
                          </w:p>
                          <w:p w14:paraId="0C693B0A" w14:textId="77777777" w:rsidR="0020014F" w:rsidRPr="00E3733B" w:rsidRDefault="0020014F" w:rsidP="003F743F">
                            <w:pPr>
                              <w:pStyle w:val="HeaderRegular"/>
                            </w:pPr>
                            <w:r w:rsidRPr="00E3733B">
                              <w:t>soa@ashburton.wa.gov.au</w:t>
                            </w:r>
                          </w:p>
                          <w:p w14:paraId="3C0AAF26" w14:textId="77777777" w:rsidR="0020014F" w:rsidRPr="00B11D5C" w:rsidRDefault="0020014F" w:rsidP="003F743F">
                            <w:pPr>
                              <w:pStyle w:val="HeaderRegular"/>
                              <w:rPr>
                                <w:b/>
                              </w:rPr>
                            </w:pPr>
                            <w:r w:rsidRPr="00B11D5C">
                              <w:t>www.ashburton.wa.gov.au</w:t>
                            </w:r>
                          </w:p>
                        </w:txbxContent>
                      </wps:txbx>
                      <wps:bodyPr rot="0" vert="horz" wrap="square" lIns="91440" tIns="45720" rIns="91440" bIns="45720" anchor="t" anchorCtr="0">
                        <a:noAutofit/>
                      </wps:bodyPr>
                    </wps:wsp>
                    <wpg:grpSp>
                      <wpg:cNvPr id="4" name="Group 4"/>
                      <wpg:cNvGrpSpPr/>
                      <wpg:grpSpPr>
                        <a:xfrm>
                          <a:off x="5254906" y="0"/>
                          <a:ext cx="1561248" cy="1812099"/>
                          <a:chOff x="0" y="0"/>
                          <a:chExt cx="1774368" cy="2058491"/>
                        </a:xfrm>
                      </wpg:grpSpPr>
                      <pic:pic xmlns:pic="http://schemas.openxmlformats.org/drawingml/2006/picture">
                        <pic:nvPicPr>
                          <pic:cNvPr id="5" name="Picture 5" descr="Icon&#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68553" y="246201"/>
                            <a:ext cx="805815" cy="1812290"/>
                          </a:xfrm>
                          <a:prstGeom prst="rect">
                            <a:avLst/>
                          </a:prstGeom>
                          <a:noFill/>
                          <a:ln>
                            <a:noFill/>
                          </a:ln>
                        </pic:spPr>
                      </pic:pic>
                      <pic:pic xmlns:pic="http://schemas.openxmlformats.org/drawingml/2006/picture">
                        <pic:nvPicPr>
                          <pic:cNvPr id="6" name="Picture 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rot="5400000">
                            <a:off x="137795" y="-137795"/>
                            <a:ext cx="546735" cy="822325"/>
                          </a:xfrm>
                          <a:prstGeom prst="rect">
                            <a:avLst/>
                          </a:prstGeom>
                          <a:noFill/>
                          <a:ln>
                            <a:noFill/>
                          </a:ln>
                        </pic:spPr>
                      </pic:pic>
                    </wpg:grpSp>
                    <pic:pic xmlns:pic="http://schemas.openxmlformats.org/drawingml/2006/picture">
                      <pic:nvPicPr>
                        <pic:cNvPr id="8" name="Picture 8" descr="A picture containing graphical user interface&#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619246"/>
                          <a:ext cx="2461895" cy="866140"/>
                        </a:xfrm>
                        <a:prstGeom prst="rect">
                          <a:avLst/>
                        </a:prstGeom>
                      </pic:spPr>
                    </pic:pic>
                  </wpg:wgp>
                </a:graphicData>
              </a:graphic>
            </wp:anchor>
          </w:drawing>
        </mc:Choice>
        <mc:Fallback>
          <w:pict>
            <v:group w14:anchorId="59EA7110" id="Group 9" o:spid="_x0000_s1026" style="position:absolute;margin-left:-.15pt;margin-top:-36pt;width:536.7pt;height:142.7pt;z-index:251658242" coordsize="68161,18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">
              <v:shapetype id="_x0000_t202" coordsize="21600,21600" o:spt="202" path="m,l,21600r21600,l21600,xe">
                <v:stroke joinstyle="miter"/>
                <v:path gradientshapeok="t" o:connecttype="rect"/>
              </v:shapetype>
              <v:shape id="Text Box 2" o:spid="_x0000_s1027" type="#_x0000_t202" style="position:absolute;left:36170;top:7002;width:23597;height:8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2F860808" w14:textId="77777777" w:rsidR="0020014F" w:rsidRPr="00B11D5C" w:rsidRDefault="0020014F" w:rsidP="003F743F">
                      <w:pPr>
                        <w:pStyle w:val="Headerbold"/>
                      </w:pPr>
                      <w:r w:rsidRPr="00B11D5C">
                        <w:t xml:space="preserve">Shire of </w:t>
                      </w:r>
                      <w:r w:rsidRPr="003F743F">
                        <w:t>Ashburton</w:t>
                      </w:r>
                    </w:p>
                    <w:p w14:paraId="43EEEA55" w14:textId="77777777" w:rsidR="0020014F" w:rsidRPr="00E3733B" w:rsidRDefault="0020014F" w:rsidP="003F743F">
                      <w:pPr>
                        <w:pStyle w:val="HeaderRegular"/>
                      </w:pPr>
                      <w:r w:rsidRPr="00E3733B">
                        <w:t>246 Poinciana Street, Tom Price WA 6751</w:t>
                      </w:r>
                    </w:p>
                    <w:p w14:paraId="3FA08709" w14:textId="77777777" w:rsidR="0020014F" w:rsidRPr="00E3733B" w:rsidRDefault="001D713C" w:rsidP="003F743F">
                      <w:pPr>
                        <w:pStyle w:val="HeaderRegular"/>
                      </w:pPr>
                      <w:r w:rsidRPr="00E3733B">
                        <w:t>(</w:t>
                      </w:r>
                      <w:r w:rsidR="0020014F" w:rsidRPr="00E3733B">
                        <w:t>08</w:t>
                      </w:r>
                      <w:r w:rsidRPr="00E3733B">
                        <w:t>)</w:t>
                      </w:r>
                      <w:r w:rsidR="0020014F" w:rsidRPr="00E3733B">
                        <w:t xml:space="preserve"> 9188 4444</w:t>
                      </w:r>
                    </w:p>
                    <w:p w14:paraId="0C693B0A" w14:textId="77777777" w:rsidR="0020014F" w:rsidRPr="00E3733B" w:rsidRDefault="0020014F" w:rsidP="003F743F">
                      <w:pPr>
                        <w:pStyle w:val="HeaderRegular"/>
                      </w:pPr>
                      <w:r w:rsidRPr="00E3733B">
                        <w:t>soa@ashburton.wa.gov.au</w:t>
                      </w:r>
                    </w:p>
                    <w:p w14:paraId="3C0AAF26" w14:textId="77777777" w:rsidR="0020014F" w:rsidRPr="00B11D5C" w:rsidRDefault="0020014F" w:rsidP="003F743F">
                      <w:pPr>
                        <w:pStyle w:val="HeaderRegular"/>
                        <w:rPr>
                          <w:b/>
                        </w:rPr>
                      </w:pPr>
                      <w:r w:rsidRPr="00B11D5C">
                        <w:t>www.ashburton.wa.gov.au</w:t>
                      </w:r>
                    </w:p>
                  </w:txbxContent>
                </v:textbox>
              </v:shape>
              <v:group id="Group 4" o:spid="_x0000_s1028" style="position:absolute;left:52549;width:15612;height:18120" coordsize="17743,2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Icon&#10;&#10;Description automatically generated" style="position:absolute;left:9685;top:2462;width:8058;height:18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">
                  <v:imagedata r:id="rId4" o:title="Icon&#10;&#10;Description automatically generated"/>
                </v:shape>
                <v:shape id="Picture 6" o:spid="_x0000_s1030" type="#_x0000_t75" style="position:absolute;left:1378;top:-1378;width:5467;height:822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">
                  <v:imagedata r:id="rId5" o:title=""/>
                </v:shape>
              </v:group>
              <v:shape id="Picture 8" o:spid="_x0000_s1031" type="#_x0000_t75" alt="A picture containing graphical user interface&#10;&#10;Description automatically generated" style="position:absolute;top:6192;width:24618;height:8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">
                <v:imagedata r:id="rId6" o:title="A picture containing graphical user interface&#10;&#10;Description automatically generated"/>
              </v:shape>
            </v:group>
          </w:pict>
        </mc:Fallback>
      </mc:AlternateContent>
    </w:r>
  </w:p>
  <w:p w14:paraId="6E6300E4" w14:textId="77777777" w:rsidR="0020014F" w:rsidRDefault="0020014F" w:rsidP="002001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57D7C"/>
    <w:multiLevelType w:val="hybridMultilevel"/>
    <w:tmpl w:val="BE22D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E60158"/>
    <w:multiLevelType w:val="hybridMultilevel"/>
    <w:tmpl w:val="3F8E9AC2"/>
    <w:lvl w:ilvl="0" w:tplc="FFFFFFFF">
      <w:start w:val="1"/>
      <w:numFmt w:val="lowerLetter"/>
      <w:lvlText w:val="%1)"/>
      <w:lvlJc w:val="left"/>
      <w:pPr>
        <w:ind w:left="720" w:hanging="360"/>
      </w:pPr>
      <w:rPr>
        <w:rFonts w:hint="default"/>
      </w:rPr>
    </w:lvl>
    <w:lvl w:ilvl="1" w:tplc="FFFFFFFF">
      <w:start w:val="1"/>
      <w:numFmt w:val="bullet"/>
      <w:lvlText w:val="o"/>
      <w:lvlJc w:val="left"/>
      <w:pPr>
        <w:ind w:left="1146"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0192310"/>
    <w:multiLevelType w:val="hybridMultilevel"/>
    <w:tmpl w:val="947A8B78"/>
    <w:lvl w:ilvl="0" w:tplc="1B54B150">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239A1286"/>
    <w:multiLevelType w:val="hybridMultilevel"/>
    <w:tmpl w:val="C64E1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8173317"/>
    <w:multiLevelType w:val="hybridMultilevel"/>
    <w:tmpl w:val="8A88E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A6564B"/>
    <w:multiLevelType w:val="hybridMultilevel"/>
    <w:tmpl w:val="A49ED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BE5813"/>
    <w:multiLevelType w:val="hybridMultilevel"/>
    <w:tmpl w:val="748EE78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3E63A86"/>
    <w:multiLevelType w:val="hybridMultilevel"/>
    <w:tmpl w:val="17568628"/>
    <w:lvl w:ilvl="0" w:tplc="19948AD8">
      <w:start w:val="1"/>
      <w:numFmt w:val="decimal"/>
      <w:pStyle w:val="Numbered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37C2B1C"/>
    <w:multiLevelType w:val="hybridMultilevel"/>
    <w:tmpl w:val="1234A6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25311DD"/>
    <w:multiLevelType w:val="hybridMultilevel"/>
    <w:tmpl w:val="D93C70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89098396">
    <w:abstractNumId w:val="2"/>
  </w:num>
  <w:num w:numId="2" w16cid:durableId="1614282982">
    <w:abstractNumId w:val="2"/>
  </w:num>
  <w:num w:numId="3" w16cid:durableId="1428573837">
    <w:abstractNumId w:val="2"/>
  </w:num>
  <w:num w:numId="4" w16cid:durableId="155994205">
    <w:abstractNumId w:val="2"/>
  </w:num>
  <w:num w:numId="5" w16cid:durableId="1851069190">
    <w:abstractNumId w:val="2"/>
  </w:num>
  <w:num w:numId="6" w16cid:durableId="1161896262">
    <w:abstractNumId w:val="2"/>
  </w:num>
  <w:num w:numId="7" w16cid:durableId="2109230339">
    <w:abstractNumId w:val="2"/>
  </w:num>
  <w:num w:numId="8" w16cid:durableId="1793133530">
    <w:abstractNumId w:val="2"/>
  </w:num>
  <w:num w:numId="9" w16cid:durableId="1992056642">
    <w:abstractNumId w:val="2"/>
  </w:num>
  <w:num w:numId="10" w16cid:durableId="64187206">
    <w:abstractNumId w:val="2"/>
  </w:num>
  <w:num w:numId="11" w16cid:durableId="1690527959">
    <w:abstractNumId w:val="2"/>
  </w:num>
  <w:num w:numId="12" w16cid:durableId="1554000884">
    <w:abstractNumId w:val="2"/>
  </w:num>
  <w:num w:numId="13" w16cid:durableId="1725593982">
    <w:abstractNumId w:val="2"/>
  </w:num>
  <w:num w:numId="14" w16cid:durableId="1424493630">
    <w:abstractNumId w:val="2"/>
  </w:num>
  <w:num w:numId="15" w16cid:durableId="621502138">
    <w:abstractNumId w:val="2"/>
  </w:num>
  <w:num w:numId="16" w16cid:durableId="650641628">
    <w:abstractNumId w:val="2"/>
  </w:num>
  <w:num w:numId="17" w16cid:durableId="584001679">
    <w:abstractNumId w:val="2"/>
  </w:num>
  <w:num w:numId="18" w16cid:durableId="1034306097">
    <w:abstractNumId w:val="2"/>
  </w:num>
  <w:num w:numId="19" w16cid:durableId="1171066787">
    <w:abstractNumId w:val="2"/>
  </w:num>
  <w:num w:numId="20" w16cid:durableId="223833884">
    <w:abstractNumId w:val="2"/>
  </w:num>
  <w:num w:numId="21" w16cid:durableId="117646458">
    <w:abstractNumId w:val="3"/>
  </w:num>
  <w:num w:numId="22" w16cid:durableId="2129355720">
    <w:abstractNumId w:val="8"/>
  </w:num>
  <w:num w:numId="23" w16cid:durableId="2135512373">
    <w:abstractNumId w:val="5"/>
  </w:num>
  <w:num w:numId="24" w16cid:durableId="703557123">
    <w:abstractNumId w:val="9"/>
  </w:num>
  <w:num w:numId="25" w16cid:durableId="1859810796">
    <w:abstractNumId w:val="4"/>
  </w:num>
  <w:num w:numId="26" w16cid:durableId="1190334496">
    <w:abstractNumId w:val="10"/>
  </w:num>
  <w:num w:numId="27" w16cid:durableId="1891841558">
    <w:abstractNumId w:val="7"/>
  </w:num>
  <w:num w:numId="28" w16cid:durableId="1040321325">
    <w:abstractNumId w:val="1"/>
  </w:num>
  <w:num w:numId="29" w16cid:durableId="2047171821">
    <w:abstractNumId w:val="6"/>
  </w:num>
  <w:num w:numId="30" w16cid:durableId="11449328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C99"/>
    <w:rsid w:val="000413DA"/>
    <w:rsid w:val="000821CC"/>
    <w:rsid w:val="00086790"/>
    <w:rsid w:val="00100FB7"/>
    <w:rsid w:val="0015164F"/>
    <w:rsid w:val="00190D3A"/>
    <w:rsid w:val="001A3159"/>
    <w:rsid w:val="001A4851"/>
    <w:rsid w:val="001D713C"/>
    <w:rsid w:val="001E4A32"/>
    <w:rsid w:val="001F0C69"/>
    <w:rsid w:val="0020014F"/>
    <w:rsid w:val="00200B89"/>
    <w:rsid w:val="00205FE7"/>
    <w:rsid w:val="00206205"/>
    <w:rsid w:val="00217E7F"/>
    <w:rsid w:val="00240B0E"/>
    <w:rsid w:val="00245494"/>
    <w:rsid w:val="00290C1F"/>
    <w:rsid w:val="002A2777"/>
    <w:rsid w:val="002D5E0D"/>
    <w:rsid w:val="002F0D69"/>
    <w:rsid w:val="00324D53"/>
    <w:rsid w:val="003668AC"/>
    <w:rsid w:val="00393588"/>
    <w:rsid w:val="003A61B3"/>
    <w:rsid w:val="003F1283"/>
    <w:rsid w:val="003F743F"/>
    <w:rsid w:val="00427125"/>
    <w:rsid w:val="004A0332"/>
    <w:rsid w:val="004B2B10"/>
    <w:rsid w:val="004B74B9"/>
    <w:rsid w:val="004E0104"/>
    <w:rsid w:val="0050343D"/>
    <w:rsid w:val="00520FDE"/>
    <w:rsid w:val="00523E97"/>
    <w:rsid w:val="005621FB"/>
    <w:rsid w:val="0058014B"/>
    <w:rsid w:val="0058637F"/>
    <w:rsid w:val="005B2D4E"/>
    <w:rsid w:val="005B34D6"/>
    <w:rsid w:val="005C7EBC"/>
    <w:rsid w:val="005E643B"/>
    <w:rsid w:val="005F5E32"/>
    <w:rsid w:val="006079C8"/>
    <w:rsid w:val="0062227B"/>
    <w:rsid w:val="00683F9B"/>
    <w:rsid w:val="00694792"/>
    <w:rsid w:val="006A462E"/>
    <w:rsid w:val="006E3457"/>
    <w:rsid w:val="006F0139"/>
    <w:rsid w:val="00703018"/>
    <w:rsid w:val="007257DE"/>
    <w:rsid w:val="0072659C"/>
    <w:rsid w:val="00735355"/>
    <w:rsid w:val="00743A73"/>
    <w:rsid w:val="007E1699"/>
    <w:rsid w:val="00801362"/>
    <w:rsid w:val="00807727"/>
    <w:rsid w:val="00845251"/>
    <w:rsid w:val="00872738"/>
    <w:rsid w:val="00881777"/>
    <w:rsid w:val="0089681F"/>
    <w:rsid w:val="008A26F1"/>
    <w:rsid w:val="008A4BC8"/>
    <w:rsid w:val="008A7003"/>
    <w:rsid w:val="008E0B06"/>
    <w:rsid w:val="008E2E55"/>
    <w:rsid w:val="008E6D4B"/>
    <w:rsid w:val="008F76A2"/>
    <w:rsid w:val="00905D7F"/>
    <w:rsid w:val="009104FE"/>
    <w:rsid w:val="00966ADB"/>
    <w:rsid w:val="00974576"/>
    <w:rsid w:val="009815AD"/>
    <w:rsid w:val="009A66CF"/>
    <w:rsid w:val="009E0937"/>
    <w:rsid w:val="00A0008A"/>
    <w:rsid w:val="00A3311F"/>
    <w:rsid w:val="00A37624"/>
    <w:rsid w:val="00A405FD"/>
    <w:rsid w:val="00AB6A20"/>
    <w:rsid w:val="00AD2EFE"/>
    <w:rsid w:val="00AE1CB5"/>
    <w:rsid w:val="00AF010F"/>
    <w:rsid w:val="00B11D5C"/>
    <w:rsid w:val="00B20CD2"/>
    <w:rsid w:val="00B81BCA"/>
    <w:rsid w:val="00BB36B1"/>
    <w:rsid w:val="00BD6FA4"/>
    <w:rsid w:val="00C4096A"/>
    <w:rsid w:val="00C56467"/>
    <w:rsid w:val="00C72BB0"/>
    <w:rsid w:val="00C84C99"/>
    <w:rsid w:val="00CA548B"/>
    <w:rsid w:val="00CB01F5"/>
    <w:rsid w:val="00CD37E6"/>
    <w:rsid w:val="00D13F32"/>
    <w:rsid w:val="00D154A7"/>
    <w:rsid w:val="00D26B83"/>
    <w:rsid w:val="00D320FC"/>
    <w:rsid w:val="00D83234"/>
    <w:rsid w:val="00DB401B"/>
    <w:rsid w:val="00DB700E"/>
    <w:rsid w:val="00DB762F"/>
    <w:rsid w:val="00DC0755"/>
    <w:rsid w:val="00DD3ACF"/>
    <w:rsid w:val="00DF587C"/>
    <w:rsid w:val="00DF7286"/>
    <w:rsid w:val="00E230CB"/>
    <w:rsid w:val="00E3733B"/>
    <w:rsid w:val="00E6070E"/>
    <w:rsid w:val="00E623E4"/>
    <w:rsid w:val="00ED46C0"/>
    <w:rsid w:val="00F34A59"/>
    <w:rsid w:val="00F37D07"/>
    <w:rsid w:val="00F41082"/>
    <w:rsid w:val="00F63F32"/>
    <w:rsid w:val="00FB5378"/>
    <w:rsid w:val="00FC03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1DF03"/>
  <w15:chartTrackingRefBased/>
  <w15:docId w15:val="{CFA1B013-EB53-4986-A673-E0BD78442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1B3"/>
    <w:rPr>
      <w:sz w:val="22"/>
    </w:rPr>
  </w:style>
  <w:style w:type="paragraph" w:styleId="Heading1">
    <w:name w:val="heading 1"/>
    <w:basedOn w:val="Normal"/>
    <w:next w:val="Normal"/>
    <w:link w:val="Heading1Char"/>
    <w:uiPriority w:val="9"/>
    <w:qFormat/>
    <w:rsid w:val="007257DE"/>
    <w:pPr>
      <w:keepNext/>
      <w:keepLines/>
      <w:spacing w:before="320" w:after="0"/>
      <w:outlineLvl w:val="0"/>
    </w:pPr>
    <w:rPr>
      <w:rFonts w:asciiTheme="majorHAnsi" w:eastAsiaTheme="majorEastAsia" w:hAnsiTheme="majorHAnsi" w:cstheme="majorBidi"/>
      <w:b/>
      <w:bCs/>
      <w:color w:val="27A9E1" w:themeColor="accent1"/>
      <w:sz w:val="32"/>
      <w:szCs w:val="32"/>
    </w:rPr>
  </w:style>
  <w:style w:type="paragraph" w:styleId="Heading2">
    <w:name w:val="heading 2"/>
    <w:basedOn w:val="Normal"/>
    <w:next w:val="Normal"/>
    <w:link w:val="Heading2Char"/>
    <w:uiPriority w:val="9"/>
    <w:unhideWhenUsed/>
    <w:qFormat/>
    <w:rsid w:val="007257DE"/>
    <w:pPr>
      <w:keepNext/>
      <w:keepLines/>
      <w:spacing w:before="80" w:after="40"/>
      <w:outlineLvl w:val="1"/>
    </w:pPr>
    <w:rPr>
      <w:rFonts w:ascii="Montserrat SemiBold" w:eastAsiaTheme="majorEastAsia" w:hAnsi="Montserrat SemiBold" w:cstheme="majorBidi"/>
      <w:color w:val="003562" w:themeColor="text1"/>
      <w:sz w:val="28"/>
      <w:szCs w:val="28"/>
    </w:rPr>
  </w:style>
  <w:style w:type="paragraph" w:styleId="Heading3">
    <w:name w:val="heading 3"/>
    <w:basedOn w:val="Normal"/>
    <w:next w:val="Normal"/>
    <w:link w:val="Heading3Char"/>
    <w:uiPriority w:val="9"/>
    <w:unhideWhenUsed/>
    <w:qFormat/>
    <w:rsid w:val="003F1283"/>
    <w:pPr>
      <w:keepNext/>
      <w:keepLines/>
      <w:spacing w:before="40" w:after="0"/>
      <w:outlineLvl w:val="2"/>
    </w:pPr>
    <w:rPr>
      <w:rFonts w:asciiTheme="majorHAnsi" w:eastAsiaTheme="majorEastAsia" w:hAnsiTheme="majorHAnsi" w:cstheme="majorBidi"/>
      <w:b/>
      <w:color w:val="1B9784"/>
      <w:sz w:val="24"/>
      <w:szCs w:val="24"/>
    </w:rPr>
  </w:style>
  <w:style w:type="paragraph" w:styleId="Heading4">
    <w:name w:val="heading 4"/>
    <w:basedOn w:val="Normal"/>
    <w:next w:val="Normal"/>
    <w:link w:val="Heading4Char"/>
    <w:uiPriority w:val="9"/>
    <w:unhideWhenUsed/>
    <w:qFormat/>
    <w:rsid w:val="003F1283"/>
    <w:pPr>
      <w:keepNext/>
      <w:keepLines/>
      <w:spacing w:before="40" w:after="0"/>
      <w:outlineLvl w:val="3"/>
    </w:pPr>
    <w:rPr>
      <w:rFonts w:asciiTheme="majorHAnsi" w:eastAsiaTheme="majorEastAsia" w:hAnsiTheme="majorHAnsi" w:cstheme="majorBidi"/>
      <w:b/>
      <w:color w:val="003562" w:themeColor="text1"/>
      <w:szCs w:val="22"/>
    </w:rPr>
  </w:style>
  <w:style w:type="paragraph" w:styleId="Heading5">
    <w:name w:val="heading 5"/>
    <w:basedOn w:val="Normal"/>
    <w:next w:val="Normal"/>
    <w:link w:val="Heading5Char"/>
    <w:uiPriority w:val="9"/>
    <w:unhideWhenUsed/>
    <w:qFormat/>
    <w:rsid w:val="003F1283"/>
    <w:pPr>
      <w:keepNext/>
      <w:keepLines/>
      <w:spacing w:before="40" w:after="0"/>
      <w:outlineLvl w:val="4"/>
    </w:pPr>
    <w:rPr>
      <w:rFonts w:asciiTheme="majorHAnsi" w:eastAsiaTheme="majorEastAsia" w:hAnsiTheme="majorHAnsi" w:cstheme="majorBidi"/>
      <w:b/>
      <w:color w:val="E66A2E" w:themeColor="accent2"/>
      <w:szCs w:val="22"/>
    </w:rPr>
  </w:style>
  <w:style w:type="paragraph" w:styleId="Heading6">
    <w:name w:val="heading 6"/>
    <w:basedOn w:val="Normal"/>
    <w:next w:val="Normal"/>
    <w:link w:val="Heading6Char"/>
    <w:uiPriority w:val="9"/>
    <w:unhideWhenUsed/>
    <w:qFormat/>
    <w:rsid w:val="007257DE"/>
    <w:pPr>
      <w:keepNext/>
      <w:keepLines/>
      <w:spacing w:before="40" w:after="0"/>
      <w:outlineLvl w:val="5"/>
    </w:pPr>
    <w:rPr>
      <w:rFonts w:asciiTheme="majorHAnsi" w:eastAsiaTheme="majorEastAsia" w:hAnsiTheme="majorHAnsi" w:cstheme="majorBidi"/>
      <w:b/>
      <w:iCs/>
      <w:color w:val="27A9E1" w:themeColor="accent1"/>
      <w:sz w:val="21"/>
      <w:szCs w:val="21"/>
    </w:rPr>
  </w:style>
  <w:style w:type="paragraph" w:styleId="Heading7">
    <w:name w:val="heading 7"/>
    <w:basedOn w:val="Normal"/>
    <w:next w:val="Normal"/>
    <w:link w:val="Heading7Char"/>
    <w:uiPriority w:val="9"/>
    <w:semiHidden/>
    <w:unhideWhenUsed/>
    <w:qFormat/>
    <w:rsid w:val="007257DE"/>
    <w:pPr>
      <w:keepNext/>
      <w:keepLines/>
      <w:spacing w:before="40" w:after="0"/>
      <w:outlineLvl w:val="6"/>
    </w:pPr>
    <w:rPr>
      <w:rFonts w:asciiTheme="majorHAnsi" w:eastAsiaTheme="majorEastAsia" w:hAnsiTheme="majorHAnsi" w:cstheme="majorBidi"/>
      <w:i/>
      <w:iCs/>
      <w:color w:val="105574" w:themeColor="accent1" w:themeShade="80"/>
      <w:sz w:val="21"/>
      <w:szCs w:val="21"/>
    </w:rPr>
  </w:style>
  <w:style w:type="paragraph" w:styleId="Heading8">
    <w:name w:val="heading 8"/>
    <w:basedOn w:val="Normal"/>
    <w:next w:val="Normal"/>
    <w:link w:val="Heading8Char"/>
    <w:uiPriority w:val="9"/>
    <w:semiHidden/>
    <w:unhideWhenUsed/>
    <w:qFormat/>
    <w:rsid w:val="007257DE"/>
    <w:pPr>
      <w:keepNext/>
      <w:keepLines/>
      <w:spacing w:before="40" w:after="0"/>
      <w:outlineLvl w:val="7"/>
    </w:pPr>
    <w:rPr>
      <w:rFonts w:asciiTheme="majorHAnsi" w:eastAsiaTheme="majorEastAsia" w:hAnsiTheme="majorHAnsi" w:cstheme="majorBidi"/>
      <w:b/>
      <w:bCs/>
      <w:color w:val="002242" w:themeColor="text2"/>
    </w:rPr>
  </w:style>
  <w:style w:type="paragraph" w:styleId="Heading9">
    <w:name w:val="heading 9"/>
    <w:basedOn w:val="Normal"/>
    <w:next w:val="Normal"/>
    <w:link w:val="Heading9Char"/>
    <w:uiPriority w:val="9"/>
    <w:semiHidden/>
    <w:unhideWhenUsed/>
    <w:qFormat/>
    <w:rsid w:val="007257DE"/>
    <w:pPr>
      <w:keepNext/>
      <w:keepLines/>
      <w:spacing w:before="40" w:after="0"/>
      <w:outlineLvl w:val="8"/>
    </w:pPr>
    <w:rPr>
      <w:rFonts w:asciiTheme="majorHAnsi" w:eastAsiaTheme="majorEastAsia" w:hAnsiTheme="majorHAnsi" w:cstheme="majorBidi"/>
      <w:b/>
      <w:bCs/>
      <w:i/>
      <w:iCs/>
      <w:color w:val="002242"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57DE"/>
    <w:rPr>
      <w:rFonts w:asciiTheme="majorHAnsi" w:eastAsiaTheme="majorEastAsia" w:hAnsiTheme="majorHAnsi" w:cstheme="majorBidi"/>
      <w:b/>
      <w:bCs/>
      <w:color w:val="27A9E1" w:themeColor="accent1"/>
      <w:sz w:val="32"/>
      <w:szCs w:val="32"/>
    </w:rPr>
  </w:style>
  <w:style w:type="character" w:customStyle="1" w:styleId="Heading2Char">
    <w:name w:val="Heading 2 Char"/>
    <w:basedOn w:val="DefaultParagraphFont"/>
    <w:link w:val="Heading2"/>
    <w:uiPriority w:val="9"/>
    <w:rsid w:val="007257DE"/>
    <w:rPr>
      <w:rFonts w:ascii="Montserrat SemiBold" w:eastAsiaTheme="majorEastAsia" w:hAnsi="Montserrat SemiBold" w:cstheme="majorBidi"/>
      <w:color w:val="003562" w:themeColor="text1"/>
      <w:sz w:val="28"/>
      <w:szCs w:val="28"/>
    </w:rPr>
  </w:style>
  <w:style w:type="character" w:customStyle="1" w:styleId="Heading3Char">
    <w:name w:val="Heading 3 Char"/>
    <w:basedOn w:val="DefaultParagraphFont"/>
    <w:link w:val="Heading3"/>
    <w:uiPriority w:val="9"/>
    <w:rsid w:val="003F1283"/>
    <w:rPr>
      <w:rFonts w:asciiTheme="majorHAnsi" w:eastAsiaTheme="majorEastAsia" w:hAnsiTheme="majorHAnsi" w:cstheme="majorBidi"/>
      <w:b/>
      <w:color w:val="1B9784"/>
      <w:sz w:val="24"/>
      <w:szCs w:val="24"/>
    </w:rPr>
  </w:style>
  <w:style w:type="character" w:customStyle="1" w:styleId="Heading4Char">
    <w:name w:val="Heading 4 Char"/>
    <w:basedOn w:val="DefaultParagraphFont"/>
    <w:link w:val="Heading4"/>
    <w:uiPriority w:val="9"/>
    <w:rsid w:val="003F1283"/>
    <w:rPr>
      <w:rFonts w:asciiTheme="majorHAnsi" w:eastAsiaTheme="majorEastAsia" w:hAnsiTheme="majorHAnsi" w:cstheme="majorBidi"/>
      <w:b/>
      <w:color w:val="003562" w:themeColor="text1"/>
      <w:sz w:val="22"/>
      <w:szCs w:val="22"/>
    </w:rPr>
  </w:style>
  <w:style w:type="character" w:customStyle="1" w:styleId="Heading5Char">
    <w:name w:val="Heading 5 Char"/>
    <w:basedOn w:val="DefaultParagraphFont"/>
    <w:link w:val="Heading5"/>
    <w:uiPriority w:val="9"/>
    <w:rsid w:val="003F1283"/>
    <w:rPr>
      <w:rFonts w:asciiTheme="majorHAnsi" w:eastAsiaTheme="majorEastAsia" w:hAnsiTheme="majorHAnsi" w:cstheme="majorBidi"/>
      <w:b/>
      <w:color w:val="E66A2E" w:themeColor="accent2"/>
      <w:sz w:val="22"/>
      <w:szCs w:val="22"/>
    </w:rPr>
  </w:style>
  <w:style w:type="character" w:customStyle="1" w:styleId="Heading6Char">
    <w:name w:val="Heading 6 Char"/>
    <w:basedOn w:val="DefaultParagraphFont"/>
    <w:link w:val="Heading6"/>
    <w:uiPriority w:val="9"/>
    <w:rsid w:val="007257DE"/>
    <w:rPr>
      <w:rFonts w:asciiTheme="majorHAnsi" w:eastAsiaTheme="majorEastAsia" w:hAnsiTheme="majorHAnsi" w:cstheme="majorBidi"/>
      <w:b/>
      <w:iCs/>
      <w:color w:val="27A9E1" w:themeColor="accent1"/>
      <w:sz w:val="21"/>
      <w:szCs w:val="21"/>
    </w:rPr>
  </w:style>
  <w:style w:type="character" w:customStyle="1" w:styleId="Heading7Char">
    <w:name w:val="Heading 7 Char"/>
    <w:basedOn w:val="DefaultParagraphFont"/>
    <w:link w:val="Heading7"/>
    <w:uiPriority w:val="9"/>
    <w:semiHidden/>
    <w:rsid w:val="007257DE"/>
    <w:rPr>
      <w:rFonts w:asciiTheme="majorHAnsi" w:eastAsiaTheme="majorEastAsia" w:hAnsiTheme="majorHAnsi" w:cstheme="majorBidi"/>
      <w:i/>
      <w:iCs/>
      <w:color w:val="105574" w:themeColor="accent1" w:themeShade="80"/>
      <w:sz w:val="21"/>
      <w:szCs w:val="21"/>
    </w:rPr>
  </w:style>
  <w:style w:type="character" w:customStyle="1" w:styleId="Heading8Char">
    <w:name w:val="Heading 8 Char"/>
    <w:basedOn w:val="DefaultParagraphFont"/>
    <w:link w:val="Heading8"/>
    <w:uiPriority w:val="9"/>
    <w:semiHidden/>
    <w:rsid w:val="007257DE"/>
    <w:rPr>
      <w:rFonts w:asciiTheme="majorHAnsi" w:eastAsiaTheme="majorEastAsia" w:hAnsiTheme="majorHAnsi" w:cstheme="majorBidi"/>
      <w:b/>
      <w:bCs/>
      <w:color w:val="002242" w:themeColor="text2"/>
      <w:sz w:val="17"/>
    </w:rPr>
  </w:style>
  <w:style w:type="character" w:customStyle="1" w:styleId="Heading9Char">
    <w:name w:val="Heading 9 Char"/>
    <w:basedOn w:val="DefaultParagraphFont"/>
    <w:link w:val="Heading9"/>
    <w:uiPriority w:val="9"/>
    <w:semiHidden/>
    <w:rsid w:val="007257DE"/>
    <w:rPr>
      <w:rFonts w:asciiTheme="majorHAnsi" w:eastAsiaTheme="majorEastAsia" w:hAnsiTheme="majorHAnsi" w:cstheme="majorBidi"/>
      <w:b/>
      <w:bCs/>
      <w:i/>
      <w:iCs/>
      <w:color w:val="002242" w:themeColor="text2"/>
      <w:sz w:val="17"/>
    </w:rPr>
  </w:style>
  <w:style w:type="paragraph" w:styleId="Caption">
    <w:name w:val="caption"/>
    <w:basedOn w:val="Normal"/>
    <w:next w:val="Normal"/>
    <w:uiPriority w:val="35"/>
    <w:semiHidden/>
    <w:unhideWhenUsed/>
    <w:qFormat/>
    <w:rsid w:val="007257DE"/>
    <w:rPr>
      <w:b/>
      <w:bCs/>
      <w:smallCaps/>
      <w:color w:val="0081F1" w:themeColor="text1" w:themeTint="A6"/>
      <w:spacing w:val="6"/>
    </w:rPr>
  </w:style>
  <w:style w:type="paragraph" w:styleId="Title">
    <w:name w:val="Title"/>
    <w:basedOn w:val="Normal"/>
    <w:next w:val="Normal"/>
    <w:link w:val="TitleChar"/>
    <w:uiPriority w:val="10"/>
    <w:qFormat/>
    <w:rsid w:val="007257DE"/>
    <w:pPr>
      <w:spacing w:after="0"/>
      <w:contextualSpacing/>
    </w:pPr>
    <w:rPr>
      <w:rFonts w:asciiTheme="majorHAnsi" w:eastAsiaTheme="majorEastAsia" w:hAnsiTheme="majorHAnsi" w:cstheme="majorBidi"/>
      <w:b/>
      <w:bCs/>
      <w:color w:val="003562" w:themeColor="text1"/>
      <w:spacing w:val="-10"/>
      <w:sz w:val="52"/>
      <w:szCs w:val="52"/>
    </w:rPr>
  </w:style>
  <w:style w:type="character" w:customStyle="1" w:styleId="TitleChar">
    <w:name w:val="Title Char"/>
    <w:basedOn w:val="DefaultParagraphFont"/>
    <w:link w:val="Title"/>
    <w:uiPriority w:val="10"/>
    <w:rsid w:val="007257DE"/>
    <w:rPr>
      <w:rFonts w:asciiTheme="majorHAnsi" w:eastAsiaTheme="majorEastAsia" w:hAnsiTheme="majorHAnsi" w:cstheme="majorBidi"/>
      <w:b/>
      <w:bCs/>
      <w:color w:val="003562" w:themeColor="text1"/>
      <w:spacing w:val="-10"/>
      <w:sz w:val="52"/>
      <w:szCs w:val="52"/>
    </w:rPr>
  </w:style>
  <w:style w:type="paragraph" w:styleId="Subtitle">
    <w:name w:val="Subtitle"/>
    <w:basedOn w:val="Normal"/>
    <w:next w:val="Normal"/>
    <w:link w:val="SubtitleChar"/>
    <w:uiPriority w:val="11"/>
    <w:qFormat/>
    <w:rsid w:val="007257DE"/>
    <w:pPr>
      <w:numPr>
        <w:ilvl w:val="1"/>
      </w:numP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7257DE"/>
    <w:rPr>
      <w:rFonts w:asciiTheme="majorHAnsi" w:eastAsiaTheme="majorEastAsia" w:hAnsiTheme="majorHAnsi" w:cstheme="majorBidi"/>
      <w:sz w:val="24"/>
      <w:szCs w:val="24"/>
    </w:rPr>
  </w:style>
  <w:style w:type="character" w:styleId="Strong">
    <w:name w:val="Strong"/>
    <w:basedOn w:val="DefaultParagraphFont"/>
    <w:uiPriority w:val="22"/>
    <w:qFormat/>
    <w:rsid w:val="007257DE"/>
    <w:rPr>
      <w:b/>
      <w:bCs/>
    </w:rPr>
  </w:style>
  <w:style w:type="character" w:styleId="Emphasis">
    <w:name w:val="Emphasis"/>
    <w:basedOn w:val="DefaultParagraphFont"/>
    <w:uiPriority w:val="20"/>
    <w:qFormat/>
    <w:rsid w:val="007257DE"/>
    <w:rPr>
      <w:i/>
      <w:iCs/>
    </w:rPr>
  </w:style>
  <w:style w:type="paragraph" w:styleId="NoSpacing">
    <w:name w:val="No Spacing"/>
    <w:uiPriority w:val="1"/>
    <w:qFormat/>
    <w:rsid w:val="003A61B3"/>
    <w:pPr>
      <w:spacing w:after="0" w:line="240" w:lineRule="auto"/>
    </w:pPr>
    <w:rPr>
      <w:sz w:val="22"/>
    </w:rPr>
  </w:style>
  <w:style w:type="paragraph" w:styleId="Quote">
    <w:name w:val="Quote"/>
    <w:basedOn w:val="Normal"/>
    <w:next w:val="Normal"/>
    <w:link w:val="QuoteChar"/>
    <w:uiPriority w:val="29"/>
    <w:qFormat/>
    <w:rsid w:val="007257DE"/>
    <w:pPr>
      <w:spacing w:before="160"/>
      <w:ind w:left="720" w:right="720"/>
    </w:pPr>
    <w:rPr>
      <w:i/>
      <w:iCs/>
      <w:color w:val="006CC9" w:themeColor="text1" w:themeTint="BF"/>
    </w:rPr>
  </w:style>
  <w:style w:type="character" w:customStyle="1" w:styleId="QuoteChar">
    <w:name w:val="Quote Char"/>
    <w:basedOn w:val="DefaultParagraphFont"/>
    <w:link w:val="Quote"/>
    <w:uiPriority w:val="29"/>
    <w:rsid w:val="007257DE"/>
    <w:rPr>
      <w:i/>
      <w:iCs/>
      <w:color w:val="006CC9" w:themeColor="text1" w:themeTint="BF"/>
      <w:sz w:val="17"/>
    </w:rPr>
  </w:style>
  <w:style w:type="paragraph" w:styleId="IntenseQuote">
    <w:name w:val="Intense Quote"/>
    <w:basedOn w:val="Normal"/>
    <w:next w:val="Normal"/>
    <w:link w:val="IntenseQuoteChar"/>
    <w:autoRedefine/>
    <w:uiPriority w:val="30"/>
    <w:qFormat/>
    <w:rsid w:val="008A4BC8"/>
    <w:pPr>
      <w:pBdr>
        <w:left w:val="single" w:sz="18" w:space="12" w:color="27A9E1" w:themeColor="accent1"/>
      </w:pBdr>
      <w:spacing w:before="100" w:beforeAutospacing="1" w:line="300" w:lineRule="auto"/>
      <w:ind w:left="1224" w:right="1224"/>
    </w:pPr>
    <w:rPr>
      <w:rFonts w:asciiTheme="majorHAnsi" w:eastAsiaTheme="majorEastAsia" w:hAnsiTheme="majorHAnsi" w:cstheme="majorBidi"/>
      <w:color w:val="27A9E1" w:themeColor="accent1"/>
      <w:sz w:val="24"/>
      <w:szCs w:val="28"/>
    </w:rPr>
  </w:style>
  <w:style w:type="character" w:customStyle="1" w:styleId="IntenseQuoteChar">
    <w:name w:val="Intense Quote Char"/>
    <w:basedOn w:val="DefaultParagraphFont"/>
    <w:link w:val="IntenseQuote"/>
    <w:uiPriority w:val="30"/>
    <w:rsid w:val="008A4BC8"/>
    <w:rPr>
      <w:rFonts w:asciiTheme="majorHAnsi" w:eastAsiaTheme="majorEastAsia" w:hAnsiTheme="majorHAnsi" w:cstheme="majorBidi"/>
      <w:color w:val="27A9E1" w:themeColor="accent1"/>
      <w:sz w:val="24"/>
      <w:szCs w:val="28"/>
    </w:rPr>
  </w:style>
  <w:style w:type="character" w:styleId="SubtleEmphasis">
    <w:name w:val="Subtle Emphasis"/>
    <w:basedOn w:val="DefaultParagraphFont"/>
    <w:uiPriority w:val="19"/>
    <w:qFormat/>
    <w:rsid w:val="007257DE"/>
    <w:rPr>
      <w:i/>
      <w:iCs/>
      <w:color w:val="006CC9" w:themeColor="text1" w:themeTint="BF"/>
    </w:rPr>
  </w:style>
  <w:style w:type="character" w:styleId="IntenseEmphasis">
    <w:name w:val="Intense Emphasis"/>
    <w:basedOn w:val="DefaultParagraphFont"/>
    <w:uiPriority w:val="21"/>
    <w:qFormat/>
    <w:rsid w:val="007257DE"/>
    <w:rPr>
      <w:b/>
      <w:bCs/>
      <w:i/>
      <w:iCs/>
    </w:rPr>
  </w:style>
  <w:style w:type="character" w:styleId="SubtleReference">
    <w:name w:val="Subtle Reference"/>
    <w:basedOn w:val="DefaultParagraphFont"/>
    <w:uiPriority w:val="31"/>
    <w:qFormat/>
    <w:rsid w:val="007257DE"/>
    <w:rPr>
      <w:smallCaps/>
      <w:color w:val="006CC9" w:themeColor="text1" w:themeTint="BF"/>
      <w:u w:val="single" w:color="309FFF" w:themeColor="text1" w:themeTint="80"/>
    </w:rPr>
  </w:style>
  <w:style w:type="character" w:styleId="IntenseReference">
    <w:name w:val="Intense Reference"/>
    <w:basedOn w:val="DefaultParagraphFont"/>
    <w:uiPriority w:val="32"/>
    <w:qFormat/>
    <w:rsid w:val="007257DE"/>
    <w:rPr>
      <w:b/>
      <w:bCs/>
      <w:smallCaps/>
      <w:spacing w:val="5"/>
      <w:u w:val="single"/>
    </w:rPr>
  </w:style>
  <w:style w:type="character" w:styleId="BookTitle">
    <w:name w:val="Book Title"/>
    <w:basedOn w:val="DefaultParagraphFont"/>
    <w:uiPriority w:val="33"/>
    <w:qFormat/>
    <w:rsid w:val="007257DE"/>
    <w:rPr>
      <w:b/>
      <w:bCs/>
      <w:smallCaps/>
    </w:rPr>
  </w:style>
  <w:style w:type="paragraph" w:styleId="TOCHeading">
    <w:name w:val="TOC Heading"/>
    <w:basedOn w:val="Heading1"/>
    <w:next w:val="Normal"/>
    <w:uiPriority w:val="39"/>
    <w:semiHidden/>
    <w:unhideWhenUsed/>
    <w:qFormat/>
    <w:rsid w:val="007257DE"/>
    <w:pPr>
      <w:outlineLvl w:val="9"/>
    </w:pPr>
  </w:style>
  <w:style w:type="table" w:styleId="TableGrid">
    <w:name w:val="Table Grid"/>
    <w:basedOn w:val="TableNormal"/>
    <w:uiPriority w:val="39"/>
    <w:rsid w:val="00206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A405FD"/>
    <w:pPr>
      <w:spacing w:after="0" w:line="240" w:lineRule="auto"/>
    </w:pPr>
    <w:tblPr>
      <w:tblStyleRowBandSize w:val="1"/>
      <w:tblStyleColBandSize w:val="1"/>
      <w:tblBorders>
        <w:top w:val="single" w:sz="4" w:space="0" w:color="003562" w:themeColor="text1"/>
        <w:left w:val="single" w:sz="4" w:space="0" w:color="003562" w:themeColor="text1"/>
        <w:bottom w:val="single" w:sz="4" w:space="0" w:color="003562" w:themeColor="text1"/>
        <w:right w:val="single" w:sz="4" w:space="0" w:color="003562" w:themeColor="text1"/>
        <w:insideH w:val="single" w:sz="4" w:space="0" w:color="003562" w:themeColor="text1"/>
        <w:insideV w:val="single" w:sz="4" w:space="0" w:color="003562" w:themeColor="text1"/>
      </w:tblBorders>
    </w:tblPr>
    <w:tblStylePr w:type="firstRow">
      <w:rPr>
        <w:b/>
        <w:bCs/>
      </w:rPr>
      <w:tblPr/>
      <w:tcPr>
        <w:tcBorders>
          <w:bottom w:val="single" w:sz="12" w:space="0" w:color="078CFF" w:themeColor="text1" w:themeTint="99"/>
        </w:tcBorders>
      </w:tcPr>
    </w:tblStylePr>
    <w:tblStylePr w:type="lastRow">
      <w:rPr>
        <w:b/>
        <w:bCs/>
      </w:rPr>
      <w:tblPr/>
      <w:tcPr>
        <w:tcBorders>
          <w:top w:val="double" w:sz="2" w:space="0" w:color="078CFF"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206205"/>
    <w:pPr>
      <w:spacing w:after="0" w:line="240" w:lineRule="auto"/>
    </w:pPr>
    <w:tblPr>
      <w:tblStyleRowBandSize w:val="1"/>
      <w:tblStyleColBandSize w:val="1"/>
      <w:tblBorders>
        <w:top w:val="single" w:sz="2" w:space="0" w:color="078CFF" w:themeColor="text1" w:themeTint="99"/>
        <w:bottom w:val="single" w:sz="2" w:space="0" w:color="078CFF" w:themeColor="text1" w:themeTint="99"/>
        <w:insideH w:val="single" w:sz="2" w:space="0" w:color="078CFF" w:themeColor="text1" w:themeTint="99"/>
        <w:insideV w:val="single" w:sz="2" w:space="0" w:color="078CFF" w:themeColor="text1" w:themeTint="99"/>
      </w:tblBorders>
    </w:tblPr>
    <w:tblStylePr w:type="firstRow">
      <w:rPr>
        <w:b/>
        <w:bCs/>
      </w:rPr>
      <w:tblPr/>
      <w:tcPr>
        <w:tcBorders>
          <w:top w:val="nil"/>
          <w:bottom w:val="single" w:sz="12" w:space="0" w:color="078CFF" w:themeColor="text1" w:themeTint="99"/>
          <w:insideH w:val="nil"/>
          <w:insideV w:val="nil"/>
        </w:tcBorders>
        <w:shd w:val="clear" w:color="auto" w:fill="FFFFFF" w:themeFill="background1"/>
      </w:tcPr>
    </w:tblStylePr>
    <w:tblStylePr w:type="lastRow">
      <w:rPr>
        <w:b/>
        <w:bCs/>
      </w:rPr>
      <w:tblPr/>
      <w:tcPr>
        <w:tcBorders>
          <w:top w:val="double" w:sz="2" w:space="0" w:color="078CFF"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CD8FF" w:themeFill="text1" w:themeFillTint="33"/>
      </w:tcPr>
    </w:tblStylePr>
    <w:tblStylePr w:type="band1Horz">
      <w:tblPr/>
      <w:tcPr>
        <w:shd w:val="clear" w:color="auto" w:fill="ACD8FF" w:themeFill="text1" w:themeFillTint="33"/>
      </w:tcPr>
    </w:tblStylePr>
  </w:style>
  <w:style w:type="table" w:styleId="GridTable3-Accent2">
    <w:name w:val="Grid Table 3 Accent 2"/>
    <w:basedOn w:val="TableNormal"/>
    <w:uiPriority w:val="48"/>
    <w:rsid w:val="00206205"/>
    <w:pPr>
      <w:spacing w:after="0" w:line="240" w:lineRule="auto"/>
    </w:pPr>
    <w:tblPr>
      <w:tblStyleRowBandSize w:val="1"/>
      <w:tblStyleColBandSize w:val="1"/>
      <w:tblBorders>
        <w:top w:val="single" w:sz="4" w:space="0" w:color="F0A581" w:themeColor="accent2" w:themeTint="99"/>
        <w:left w:val="single" w:sz="4" w:space="0" w:color="F0A581" w:themeColor="accent2" w:themeTint="99"/>
        <w:bottom w:val="single" w:sz="4" w:space="0" w:color="F0A581" w:themeColor="accent2" w:themeTint="99"/>
        <w:right w:val="single" w:sz="4" w:space="0" w:color="F0A581" w:themeColor="accent2" w:themeTint="99"/>
        <w:insideH w:val="single" w:sz="4" w:space="0" w:color="F0A581" w:themeColor="accent2" w:themeTint="99"/>
        <w:insideV w:val="single" w:sz="4" w:space="0" w:color="F0A58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1D5" w:themeFill="accent2" w:themeFillTint="33"/>
      </w:tcPr>
    </w:tblStylePr>
    <w:tblStylePr w:type="band1Horz">
      <w:tblPr/>
      <w:tcPr>
        <w:shd w:val="clear" w:color="auto" w:fill="FAE1D5" w:themeFill="accent2" w:themeFillTint="33"/>
      </w:tcPr>
    </w:tblStylePr>
    <w:tblStylePr w:type="neCell">
      <w:tblPr/>
      <w:tcPr>
        <w:tcBorders>
          <w:bottom w:val="single" w:sz="4" w:space="0" w:color="F0A581" w:themeColor="accent2" w:themeTint="99"/>
        </w:tcBorders>
      </w:tcPr>
    </w:tblStylePr>
    <w:tblStylePr w:type="nwCell">
      <w:tblPr/>
      <w:tcPr>
        <w:tcBorders>
          <w:bottom w:val="single" w:sz="4" w:space="0" w:color="F0A581" w:themeColor="accent2" w:themeTint="99"/>
        </w:tcBorders>
      </w:tcPr>
    </w:tblStylePr>
    <w:tblStylePr w:type="seCell">
      <w:tblPr/>
      <w:tcPr>
        <w:tcBorders>
          <w:top w:val="single" w:sz="4" w:space="0" w:color="F0A581" w:themeColor="accent2" w:themeTint="99"/>
        </w:tcBorders>
      </w:tcPr>
    </w:tblStylePr>
    <w:tblStylePr w:type="swCell">
      <w:tblPr/>
      <w:tcPr>
        <w:tcBorders>
          <w:top w:val="single" w:sz="4" w:space="0" w:color="F0A581" w:themeColor="accent2" w:themeTint="99"/>
        </w:tcBorders>
      </w:tcPr>
    </w:tblStylePr>
  </w:style>
  <w:style w:type="table" w:styleId="GridTable3-Accent6">
    <w:name w:val="Grid Table 3 Accent 6"/>
    <w:basedOn w:val="TableNormal"/>
    <w:uiPriority w:val="48"/>
    <w:rsid w:val="00206205"/>
    <w:pPr>
      <w:spacing w:after="0" w:line="240" w:lineRule="auto"/>
    </w:pPr>
    <w:tblPr>
      <w:tblStyleRowBandSize w:val="1"/>
      <w:tblStyleColBandSize w:val="1"/>
      <w:tblBorders>
        <w:top w:val="single" w:sz="4" w:space="0" w:color="078CFF" w:themeColor="accent6" w:themeTint="99"/>
        <w:left w:val="single" w:sz="4" w:space="0" w:color="078CFF" w:themeColor="accent6" w:themeTint="99"/>
        <w:bottom w:val="single" w:sz="4" w:space="0" w:color="078CFF" w:themeColor="accent6" w:themeTint="99"/>
        <w:right w:val="single" w:sz="4" w:space="0" w:color="078CFF" w:themeColor="accent6" w:themeTint="99"/>
        <w:insideH w:val="single" w:sz="4" w:space="0" w:color="078CFF" w:themeColor="accent6" w:themeTint="99"/>
        <w:insideV w:val="single" w:sz="4" w:space="0" w:color="078C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8FF" w:themeFill="accent6" w:themeFillTint="33"/>
      </w:tcPr>
    </w:tblStylePr>
    <w:tblStylePr w:type="band1Horz">
      <w:tblPr/>
      <w:tcPr>
        <w:shd w:val="clear" w:color="auto" w:fill="ACD8FF" w:themeFill="accent6" w:themeFillTint="33"/>
      </w:tcPr>
    </w:tblStylePr>
    <w:tblStylePr w:type="neCell">
      <w:tblPr/>
      <w:tcPr>
        <w:tcBorders>
          <w:bottom w:val="single" w:sz="4" w:space="0" w:color="078CFF" w:themeColor="accent6" w:themeTint="99"/>
        </w:tcBorders>
      </w:tcPr>
    </w:tblStylePr>
    <w:tblStylePr w:type="nwCell">
      <w:tblPr/>
      <w:tcPr>
        <w:tcBorders>
          <w:bottom w:val="single" w:sz="4" w:space="0" w:color="078CFF" w:themeColor="accent6" w:themeTint="99"/>
        </w:tcBorders>
      </w:tcPr>
    </w:tblStylePr>
    <w:tblStylePr w:type="seCell">
      <w:tblPr/>
      <w:tcPr>
        <w:tcBorders>
          <w:top w:val="single" w:sz="4" w:space="0" w:color="078CFF" w:themeColor="accent6" w:themeTint="99"/>
        </w:tcBorders>
      </w:tcPr>
    </w:tblStylePr>
    <w:tblStylePr w:type="swCell">
      <w:tblPr/>
      <w:tcPr>
        <w:tcBorders>
          <w:top w:val="single" w:sz="4" w:space="0" w:color="078CFF" w:themeColor="accent6" w:themeTint="99"/>
        </w:tcBorders>
      </w:tcPr>
    </w:tblStylePr>
  </w:style>
  <w:style w:type="table" w:styleId="GridTable5Dark">
    <w:name w:val="Grid Table 5 Dark"/>
    <w:basedOn w:val="TableNormal"/>
    <w:uiPriority w:val="50"/>
    <w:rsid w:val="0020620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CD8FF"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56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56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56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562" w:themeFill="text1"/>
      </w:tcPr>
    </w:tblStylePr>
    <w:tblStylePr w:type="band1Vert">
      <w:tblPr/>
      <w:tcPr>
        <w:shd w:val="clear" w:color="auto" w:fill="5AB2FF" w:themeFill="text1" w:themeFillTint="66"/>
      </w:tcPr>
    </w:tblStylePr>
    <w:tblStylePr w:type="band1Horz">
      <w:tblPr/>
      <w:tcPr>
        <w:shd w:val="clear" w:color="auto" w:fill="5AB2FF" w:themeFill="text1" w:themeFillTint="66"/>
      </w:tcPr>
    </w:tblStylePr>
  </w:style>
  <w:style w:type="table" w:styleId="GridTable5Dark-Accent2">
    <w:name w:val="Grid Table 5 Dark Accent 2"/>
    <w:basedOn w:val="TableNormal"/>
    <w:uiPriority w:val="50"/>
    <w:rsid w:val="0020620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1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6A2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6A2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6A2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6A2E" w:themeFill="accent2"/>
      </w:tcPr>
    </w:tblStylePr>
    <w:tblStylePr w:type="band1Vert">
      <w:tblPr/>
      <w:tcPr>
        <w:shd w:val="clear" w:color="auto" w:fill="F5C3AB" w:themeFill="accent2" w:themeFillTint="66"/>
      </w:tcPr>
    </w:tblStylePr>
    <w:tblStylePr w:type="band1Horz">
      <w:tblPr/>
      <w:tcPr>
        <w:shd w:val="clear" w:color="auto" w:fill="F5C3AB" w:themeFill="accent2" w:themeFillTint="66"/>
      </w:tcPr>
    </w:tblStylePr>
  </w:style>
  <w:style w:type="table" w:styleId="GridTable4">
    <w:name w:val="Grid Table 4"/>
    <w:basedOn w:val="TableNormal"/>
    <w:uiPriority w:val="49"/>
    <w:rsid w:val="00206205"/>
    <w:pPr>
      <w:spacing w:after="0" w:line="240" w:lineRule="auto"/>
    </w:pPr>
    <w:tblPr>
      <w:tblStyleRowBandSize w:val="1"/>
      <w:tblStyleColBandSize w:val="1"/>
      <w:tblBorders>
        <w:top w:val="single" w:sz="4" w:space="0" w:color="078CFF" w:themeColor="text1" w:themeTint="99"/>
        <w:left w:val="single" w:sz="4" w:space="0" w:color="078CFF" w:themeColor="text1" w:themeTint="99"/>
        <w:bottom w:val="single" w:sz="4" w:space="0" w:color="078CFF" w:themeColor="text1" w:themeTint="99"/>
        <w:right w:val="single" w:sz="4" w:space="0" w:color="078CFF" w:themeColor="text1" w:themeTint="99"/>
        <w:insideH w:val="single" w:sz="4" w:space="0" w:color="078CFF" w:themeColor="text1" w:themeTint="99"/>
        <w:insideV w:val="single" w:sz="4" w:space="0" w:color="078CFF" w:themeColor="text1" w:themeTint="99"/>
      </w:tblBorders>
    </w:tblPr>
    <w:tblStylePr w:type="firstRow">
      <w:rPr>
        <w:b/>
        <w:bCs/>
        <w:color w:val="FFFFFF" w:themeColor="background1"/>
      </w:rPr>
      <w:tblPr/>
      <w:tcPr>
        <w:tcBorders>
          <w:top w:val="single" w:sz="4" w:space="0" w:color="003562" w:themeColor="text1"/>
          <w:left w:val="single" w:sz="4" w:space="0" w:color="003562" w:themeColor="text1"/>
          <w:bottom w:val="single" w:sz="4" w:space="0" w:color="003562" w:themeColor="text1"/>
          <w:right w:val="single" w:sz="4" w:space="0" w:color="003562" w:themeColor="text1"/>
          <w:insideH w:val="nil"/>
          <w:insideV w:val="nil"/>
        </w:tcBorders>
        <w:shd w:val="clear" w:color="auto" w:fill="003562" w:themeFill="text1"/>
      </w:tcPr>
    </w:tblStylePr>
    <w:tblStylePr w:type="lastRow">
      <w:rPr>
        <w:b/>
        <w:bCs/>
      </w:rPr>
      <w:tblPr/>
      <w:tcPr>
        <w:tcBorders>
          <w:top w:val="double" w:sz="4" w:space="0" w:color="003562" w:themeColor="text1"/>
        </w:tcBorders>
      </w:tcPr>
    </w:tblStylePr>
    <w:tblStylePr w:type="firstCol">
      <w:rPr>
        <w:b/>
        <w:bCs/>
      </w:rPr>
    </w:tblStylePr>
    <w:tblStylePr w:type="lastCol">
      <w:rPr>
        <w:b/>
        <w:bCs/>
      </w:rPr>
    </w:tblStylePr>
    <w:tblStylePr w:type="band1Vert">
      <w:tblPr/>
      <w:tcPr>
        <w:shd w:val="clear" w:color="auto" w:fill="ACD8FF" w:themeFill="text1" w:themeFillTint="33"/>
      </w:tcPr>
    </w:tblStylePr>
    <w:tblStylePr w:type="band1Horz">
      <w:tblPr/>
      <w:tcPr>
        <w:shd w:val="clear" w:color="auto" w:fill="ACD8FF" w:themeFill="text1" w:themeFillTint="33"/>
      </w:tcPr>
    </w:tblStylePr>
  </w:style>
  <w:style w:type="table" w:styleId="GridTable4-Accent2">
    <w:name w:val="Grid Table 4 Accent 2"/>
    <w:basedOn w:val="TableNormal"/>
    <w:uiPriority w:val="49"/>
    <w:rsid w:val="00206205"/>
    <w:pPr>
      <w:spacing w:after="0" w:line="240" w:lineRule="auto"/>
    </w:pPr>
    <w:tblPr>
      <w:tblStyleRowBandSize w:val="1"/>
      <w:tblStyleColBandSize w:val="1"/>
      <w:tblBorders>
        <w:top w:val="single" w:sz="4" w:space="0" w:color="F0A581" w:themeColor="accent2" w:themeTint="99"/>
        <w:left w:val="single" w:sz="4" w:space="0" w:color="F0A581" w:themeColor="accent2" w:themeTint="99"/>
        <w:bottom w:val="single" w:sz="4" w:space="0" w:color="F0A581" w:themeColor="accent2" w:themeTint="99"/>
        <w:right w:val="single" w:sz="4" w:space="0" w:color="F0A581" w:themeColor="accent2" w:themeTint="99"/>
        <w:insideH w:val="single" w:sz="4" w:space="0" w:color="F0A581" w:themeColor="accent2" w:themeTint="99"/>
        <w:insideV w:val="single" w:sz="4" w:space="0" w:color="F0A581" w:themeColor="accent2" w:themeTint="99"/>
      </w:tblBorders>
    </w:tblPr>
    <w:tblStylePr w:type="firstRow">
      <w:rPr>
        <w:b/>
        <w:bCs/>
        <w:color w:val="FFFFFF" w:themeColor="background1"/>
      </w:rPr>
      <w:tblPr/>
      <w:tcPr>
        <w:tcBorders>
          <w:top w:val="single" w:sz="4" w:space="0" w:color="E66A2E" w:themeColor="accent2"/>
          <w:left w:val="single" w:sz="4" w:space="0" w:color="E66A2E" w:themeColor="accent2"/>
          <w:bottom w:val="single" w:sz="4" w:space="0" w:color="E66A2E" w:themeColor="accent2"/>
          <w:right w:val="single" w:sz="4" w:space="0" w:color="E66A2E" w:themeColor="accent2"/>
          <w:insideH w:val="nil"/>
          <w:insideV w:val="nil"/>
        </w:tcBorders>
        <w:shd w:val="clear" w:color="auto" w:fill="E66A2E" w:themeFill="accent2"/>
      </w:tcPr>
    </w:tblStylePr>
    <w:tblStylePr w:type="lastRow">
      <w:rPr>
        <w:b/>
        <w:bCs/>
      </w:rPr>
      <w:tblPr/>
      <w:tcPr>
        <w:tcBorders>
          <w:top w:val="double" w:sz="4" w:space="0" w:color="E66A2E" w:themeColor="accent2"/>
        </w:tcBorders>
      </w:tcPr>
    </w:tblStylePr>
    <w:tblStylePr w:type="firstCol">
      <w:rPr>
        <w:b/>
        <w:bCs/>
      </w:rPr>
    </w:tblStylePr>
    <w:tblStylePr w:type="lastCol">
      <w:rPr>
        <w:b/>
        <w:bCs/>
      </w:rPr>
    </w:tblStylePr>
    <w:tblStylePr w:type="band1Vert">
      <w:tblPr/>
      <w:tcPr>
        <w:shd w:val="clear" w:color="auto" w:fill="FAE1D5" w:themeFill="accent2" w:themeFillTint="33"/>
      </w:tcPr>
    </w:tblStylePr>
    <w:tblStylePr w:type="band1Horz">
      <w:tblPr/>
      <w:tcPr>
        <w:shd w:val="clear" w:color="auto" w:fill="FAE1D5" w:themeFill="accent2" w:themeFillTint="33"/>
      </w:tcPr>
    </w:tblStylePr>
  </w:style>
  <w:style w:type="table" w:styleId="ListTable7Colorful-Accent6">
    <w:name w:val="List Table 7 Colorful Accent 6"/>
    <w:basedOn w:val="TableNormal"/>
    <w:uiPriority w:val="52"/>
    <w:rsid w:val="00206205"/>
    <w:pPr>
      <w:spacing w:after="0" w:line="240" w:lineRule="auto"/>
    </w:pPr>
    <w:rPr>
      <w:color w:val="00274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56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56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56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562" w:themeColor="accent6"/>
        </w:tcBorders>
        <w:shd w:val="clear" w:color="auto" w:fill="FFFFFF" w:themeFill="background1"/>
      </w:tcPr>
    </w:tblStylePr>
    <w:tblStylePr w:type="band1Vert">
      <w:tblPr/>
      <w:tcPr>
        <w:shd w:val="clear" w:color="auto" w:fill="ACD8FF" w:themeFill="accent6" w:themeFillTint="33"/>
      </w:tcPr>
    </w:tblStylePr>
    <w:tblStylePr w:type="band1Horz">
      <w:tblPr/>
      <w:tcPr>
        <w:shd w:val="clear" w:color="auto" w:fill="ACD8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206205"/>
    <w:pPr>
      <w:spacing w:after="0" w:line="240" w:lineRule="auto"/>
    </w:pPr>
    <w:rPr>
      <w:color w:val="003562"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56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56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56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562" w:themeColor="text1"/>
        </w:tcBorders>
        <w:shd w:val="clear" w:color="auto" w:fill="FFFFFF" w:themeFill="background1"/>
      </w:tcPr>
    </w:tblStylePr>
    <w:tblStylePr w:type="band1Vert">
      <w:tblPr/>
      <w:tcPr>
        <w:shd w:val="clear" w:color="auto" w:fill="ACD8FF" w:themeFill="text1" w:themeFillTint="33"/>
      </w:tcPr>
    </w:tblStylePr>
    <w:tblStylePr w:type="band1Horz">
      <w:tblPr/>
      <w:tcPr>
        <w:shd w:val="clear" w:color="auto" w:fill="ACD8FF"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Accent2">
    <w:name w:val="Grid Table 7 Colorful Accent 2"/>
    <w:basedOn w:val="TableNormal"/>
    <w:uiPriority w:val="52"/>
    <w:rsid w:val="00206205"/>
    <w:pPr>
      <w:spacing w:after="0" w:line="240" w:lineRule="auto"/>
    </w:pPr>
    <w:rPr>
      <w:color w:val="B84B16" w:themeColor="accent2" w:themeShade="BF"/>
    </w:rPr>
    <w:tblPr>
      <w:tblStyleRowBandSize w:val="1"/>
      <w:tblStyleColBandSize w:val="1"/>
      <w:tblBorders>
        <w:top w:val="single" w:sz="4" w:space="0" w:color="F0A581" w:themeColor="accent2" w:themeTint="99"/>
        <w:left w:val="single" w:sz="4" w:space="0" w:color="F0A581" w:themeColor="accent2" w:themeTint="99"/>
        <w:bottom w:val="single" w:sz="4" w:space="0" w:color="F0A581" w:themeColor="accent2" w:themeTint="99"/>
        <w:right w:val="single" w:sz="4" w:space="0" w:color="F0A581" w:themeColor="accent2" w:themeTint="99"/>
        <w:insideH w:val="single" w:sz="4" w:space="0" w:color="F0A581" w:themeColor="accent2" w:themeTint="99"/>
        <w:insideV w:val="single" w:sz="4" w:space="0" w:color="F0A58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1D5" w:themeFill="accent2" w:themeFillTint="33"/>
      </w:tcPr>
    </w:tblStylePr>
    <w:tblStylePr w:type="band1Horz">
      <w:tblPr/>
      <w:tcPr>
        <w:shd w:val="clear" w:color="auto" w:fill="FAE1D5" w:themeFill="accent2" w:themeFillTint="33"/>
      </w:tcPr>
    </w:tblStylePr>
    <w:tblStylePr w:type="neCell">
      <w:tblPr/>
      <w:tcPr>
        <w:tcBorders>
          <w:bottom w:val="single" w:sz="4" w:space="0" w:color="F0A581" w:themeColor="accent2" w:themeTint="99"/>
        </w:tcBorders>
      </w:tcPr>
    </w:tblStylePr>
    <w:tblStylePr w:type="nwCell">
      <w:tblPr/>
      <w:tcPr>
        <w:tcBorders>
          <w:bottom w:val="single" w:sz="4" w:space="0" w:color="F0A581" w:themeColor="accent2" w:themeTint="99"/>
        </w:tcBorders>
      </w:tcPr>
    </w:tblStylePr>
    <w:tblStylePr w:type="seCell">
      <w:tblPr/>
      <w:tcPr>
        <w:tcBorders>
          <w:top w:val="single" w:sz="4" w:space="0" w:color="F0A581" w:themeColor="accent2" w:themeTint="99"/>
        </w:tcBorders>
      </w:tcPr>
    </w:tblStylePr>
    <w:tblStylePr w:type="swCell">
      <w:tblPr/>
      <w:tcPr>
        <w:tcBorders>
          <w:top w:val="single" w:sz="4" w:space="0" w:color="F0A581" w:themeColor="accent2" w:themeTint="99"/>
        </w:tcBorders>
      </w:tcPr>
    </w:tblStylePr>
  </w:style>
  <w:style w:type="table" w:styleId="GridTable5Dark-Accent4">
    <w:name w:val="Grid Table 5 Dark Accent 4"/>
    <w:basedOn w:val="TableNormal"/>
    <w:uiPriority w:val="50"/>
    <w:rsid w:val="0020620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D0C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352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352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352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3522" w:themeFill="accent4"/>
      </w:tcPr>
    </w:tblStylePr>
    <w:tblStylePr w:type="band1Vert">
      <w:tblPr/>
      <w:tcPr>
        <w:shd w:val="clear" w:color="auto" w:fill="E8A296" w:themeFill="accent4" w:themeFillTint="66"/>
      </w:tcPr>
    </w:tblStylePr>
    <w:tblStylePr w:type="band1Horz">
      <w:tblPr/>
      <w:tcPr>
        <w:shd w:val="clear" w:color="auto" w:fill="E8A296" w:themeFill="accent4" w:themeFillTint="66"/>
      </w:tcPr>
    </w:tblStylePr>
  </w:style>
  <w:style w:type="table" w:styleId="GridTable5Dark-Accent6">
    <w:name w:val="Grid Table 5 Dark Accent 6"/>
    <w:basedOn w:val="TableNormal"/>
    <w:uiPriority w:val="50"/>
    <w:rsid w:val="0020620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CD8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56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56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56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562" w:themeFill="accent6"/>
      </w:tcPr>
    </w:tblStylePr>
    <w:tblStylePr w:type="band1Vert">
      <w:tblPr/>
      <w:tcPr>
        <w:shd w:val="clear" w:color="auto" w:fill="5AB2FF" w:themeFill="accent6" w:themeFillTint="66"/>
      </w:tcPr>
    </w:tblStylePr>
    <w:tblStylePr w:type="band1Horz">
      <w:tblPr/>
      <w:tcPr>
        <w:shd w:val="clear" w:color="auto" w:fill="5AB2FF" w:themeFill="accent6" w:themeFillTint="66"/>
      </w:tcPr>
    </w:tblStylePr>
  </w:style>
  <w:style w:type="table" w:styleId="GridTable5Dark-Accent5">
    <w:name w:val="Grid Table 5 Dark Accent 5"/>
    <w:basedOn w:val="TableNormal"/>
    <w:uiPriority w:val="50"/>
    <w:rsid w:val="0020620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CD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A14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A14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A14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A14D" w:themeFill="accent5"/>
      </w:tcPr>
    </w:tblStylePr>
    <w:tblStylePr w:type="band1Vert">
      <w:tblPr/>
      <w:tcPr>
        <w:shd w:val="clear" w:color="auto" w:fill="FCD9B7" w:themeFill="accent5" w:themeFillTint="66"/>
      </w:tcPr>
    </w:tblStylePr>
    <w:tblStylePr w:type="band1Horz">
      <w:tblPr/>
      <w:tcPr>
        <w:shd w:val="clear" w:color="auto" w:fill="FCD9B7" w:themeFill="accent5" w:themeFillTint="66"/>
      </w:tcPr>
    </w:tblStylePr>
  </w:style>
  <w:style w:type="table" w:styleId="GridTable5Dark-Accent3">
    <w:name w:val="Grid Table 5 Dark Accent 3"/>
    <w:basedOn w:val="TableNormal"/>
    <w:uiPriority w:val="50"/>
    <w:rsid w:val="0020620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F3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878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878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878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8784" w:themeFill="accent3"/>
      </w:tcPr>
    </w:tblStylePr>
    <w:tblStylePr w:type="band1Vert">
      <w:tblPr/>
      <w:tcPr>
        <w:shd w:val="clear" w:color="auto" w:fill="8AE7E4" w:themeFill="accent3" w:themeFillTint="66"/>
      </w:tcPr>
    </w:tblStylePr>
    <w:tblStylePr w:type="band1Horz">
      <w:tblPr/>
      <w:tcPr>
        <w:shd w:val="clear" w:color="auto" w:fill="8AE7E4" w:themeFill="accent3" w:themeFillTint="66"/>
      </w:tcPr>
    </w:tblStylePr>
  </w:style>
  <w:style w:type="table" w:styleId="PlainTable3">
    <w:name w:val="Plain Table 3"/>
    <w:basedOn w:val="TableNormal"/>
    <w:uiPriority w:val="43"/>
    <w:rsid w:val="00A405FD"/>
    <w:pPr>
      <w:spacing w:after="0" w:line="240" w:lineRule="auto"/>
    </w:pPr>
    <w:tblPr>
      <w:tblStyleRowBandSize w:val="1"/>
      <w:tblStyleColBandSize w:val="1"/>
    </w:tblPr>
    <w:tblStylePr w:type="firstRow">
      <w:rPr>
        <w:b/>
        <w:bCs/>
        <w:caps/>
      </w:rPr>
      <w:tblPr/>
      <w:tcPr>
        <w:tcBorders>
          <w:bottom w:val="single" w:sz="4" w:space="0" w:color="309F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309F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A405F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09F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09F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09F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09F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3">
    <w:name w:val="Grid Table 1 Light Accent 3"/>
    <w:basedOn w:val="TableNormal"/>
    <w:uiPriority w:val="46"/>
    <w:rsid w:val="00A405FD"/>
    <w:pPr>
      <w:spacing w:after="0" w:line="240" w:lineRule="auto"/>
    </w:pPr>
    <w:tblPr>
      <w:tblStyleRowBandSize w:val="1"/>
      <w:tblStyleColBandSize w:val="1"/>
      <w:tblBorders>
        <w:top w:val="single" w:sz="4" w:space="0" w:color="8AE7E4" w:themeColor="accent3" w:themeTint="66"/>
        <w:left w:val="single" w:sz="4" w:space="0" w:color="8AE7E4" w:themeColor="accent3" w:themeTint="66"/>
        <w:bottom w:val="single" w:sz="4" w:space="0" w:color="8AE7E4" w:themeColor="accent3" w:themeTint="66"/>
        <w:right w:val="single" w:sz="4" w:space="0" w:color="8AE7E4" w:themeColor="accent3" w:themeTint="66"/>
        <w:insideH w:val="single" w:sz="4" w:space="0" w:color="8AE7E4" w:themeColor="accent3" w:themeTint="66"/>
        <w:insideV w:val="single" w:sz="4" w:space="0" w:color="8AE7E4" w:themeColor="accent3" w:themeTint="66"/>
      </w:tblBorders>
    </w:tblPr>
    <w:tblStylePr w:type="firstRow">
      <w:rPr>
        <w:b/>
        <w:bCs/>
      </w:rPr>
      <w:tblPr/>
      <w:tcPr>
        <w:tcBorders>
          <w:bottom w:val="single" w:sz="12" w:space="0" w:color="50DCD7" w:themeColor="accent3" w:themeTint="99"/>
        </w:tcBorders>
      </w:tcPr>
    </w:tblStylePr>
    <w:tblStylePr w:type="lastRow">
      <w:rPr>
        <w:b/>
        <w:bCs/>
      </w:rPr>
      <w:tblPr/>
      <w:tcPr>
        <w:tcBorders>
          <w:top w:val="double" w:sz="2" w:space="0" w:color="50DCD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405FD"/>
    <w:pPr>
      <w:spacing w:after="0" w:line="240" w:lineRule="auto"/>
    </w:pPr>
    <w:tblPr>
      <w:tblStyleRowBandSize w:val="1"/>
      <w:tblStyleColBandSize w:val="1"/>
      <w:tblBorders>
        <w:top w:val="single" w:sz="4" w:space="0" w:color="E8A296" w:themeColor="accent4" w:themeTint="66"/>
        <w:left w:val="single" w:sz="4" w:space="0" w:color="E8A296" w:themeColor="accent4" w:themeTint="66"/>
        <w:bottom w:val="single" w:sz="4" w:space="0" w:color="E8A296" w:themeColor="accent4" w:themeTint="66"/>
        <w:right w:val="single" w:sz="4" w:space="0" w:color="E8A296" w:themeColor="accent4" w:themeTint="66"/>
        <w:insideH w:val="single" w:sz="4" w:space="0" w:color="E8A296" w:themeColor="accent4" w:themeTint="66"/>
        <w:insideV w:val="single" w:sz="4" w:space="0" w:color="E8A296" w:themeColor="accent4" w:themeTint="66"/>
      </w:tblBorders>
    </w:tblPr>
    <w:tblStylePr w:type="firstRow">
      <w:rPr>
        <w:b/>
        <w:bCs/>
      </w:rPr>
      <w:tblPr/>
      <w:tcPr>
        <w:tcBorders>
          <w:bottom w:val="single" w:sz="12" w:space="0" w:color="DD7462" w:themeColor="accent4" w:themeTint="99"/>
        </w:tcBorders>
      </w:tcPr>
    </w:tblStylePr>
    <w:tblStylePr w:type="lastRow">
      <w:rPr>
        <w:b/>
        <w:bCs/>
      </w:rPr>
      <w:tblPr/>
      <w:tcPr>
        <w:tcBorders>
          <w:top w:val="double" w:sz="2" w:space="0" w:color="DD746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405FD"/>
    <w:pPr>
      <w:spacing w:after="0" w:line="240" w:lineRule="auto"/>
    </w:pPr>
    <w:tblPr>
      <w:tblStyleRowBandSize w:val="1"/>
      <w:tblStyleColBandSize w:val="1"/>
      <w:tblBorders>
        <w:top w:val="single" w:sz="4" w:space="0" w:color="FCD9B7" w:themeColor="accent5" w:themeTint="66"/>
        <w:left w:val="single" w:sz="4" w:space="0" w:color="FCD9B7" w:themeColor="accent5" w:themeTint="66"/>
        <w:bottom w:val="single" w:sz="4" w:space="0" w:color="FCD9B7" w:themeColor="accent5" w:themeTint="66"/>
        <w:right w:val="single" w:sz="4" w:space="0" w:color="FCD9B7" w:themeColor="accent5" w:themeTint="66"/>
        <w:insideH w:val="single" w:sz="4" w:space="0" w:color="FCD9B7" w:themeColor="accent5" w:themeTint="66"/>
        <w:insideV w:val="single" w:sz="4" w:space="0" w:color="FCD9B7" w:themeColor="accent5" w:themeTint="66"/>
      </w:tblBorders>
    </w:tblPr>
    <w:tblStylePr w:type="firstRow">
      <w:rPr>
        <w:b/>
        <w:bCs/>
      </w:rPr>
      <w:tblPr/>
      <w:tcPr>
        <w:tcBorders>
          <w:bottom w:val="single" w:sz="12" w:space="0" w:color="FBC693" w:themeColor="accent5" w:themeTint="99"/>
        </w:tcBorders>
      </w:tcPr>
    </w:tblStylePr>
    <w:tblStylePr w:type="lastRow">
      <w:rPr>
        <w:b/>
        <w:bCs/>
      </w:rPr>
      <w:tblPr/>
      <w:tcPr>
        <w:tcBorders>
          <w:top w:val="double" w:sz="2" w:space="0" w:color="FBC693" w:themeColor="accent5"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05FE7"/>
    <w:pPr>
      <w:spacing w:after="0" w:line="240" w:lineRule="auto"/>
    </w:pPr>
    <w:tblPr>
      <w:tblStyleRowBandSize w:val="1"/>
      <w:tblStyleColBandSize w:val="1"/>
      <w:tblBorders>
        <w:top w:val="single" w:sz="4" w:space="0" w:color="A8DCF3" w:themeColor="accent1" w:themeTint="66"/>
        <w:left w:val="single" w:sz="4" w:space="0" w:color="A8DCF3" w:themeColor="accent1" w:themeTint="66"/>
        <w:bottom w:val="single" w:sz="4" w:space="0" w:color="A8DCF3" w:themeColor="accent1" w:themeTint="66"/>
        <w:right w:val="single" w:sz="4" w:space="0" w:color="A8DCF3" w:themeColor="accent1" w:themeTint="66"/>
        <w:insideH w:val="single" w:sz="4" w:space="0" w:color="A8DCF3" w:themeColor="accent1" w:themeTint="66"/>
        <w:insideV w:val="single" w:sz="4" w:space="0" w:color="A8DCF3" w:themeColor="accent1" w:themeTint="66"/>
      </w:tblBorders>
    </w:tblPr>
    <w:tcPr>
      <w:tcMar>
        <w:top w:w="29" w:type="dxa"/>
        <w:left w:w="115" w:type="dxa"/>
        <w:bottom w:w="29" w:type="dxa"/>
        <w:right w:w="115" w:type="dxa"/>
      </w:tcMar>
    </w:tcPr>
    <w:tblStylePr w:type="firstRow">
      <w:rPr>
        <w:b/>
        <w:bCs/>
      </w:rPr>
      <w:tblPr/>
      <w:tcPr>
        <w:tcBorders>
          <w:bottom w:val="single" w:sz="12" w:space="0" w:color="7DCBED" w:themeColor="accent1" w:themeTint="99"/>
        </w:tcBorders>
      </w:tcPr>
    </w:tblStylePr>
    <w:tblStylePr w:type="lastRow">
      <w:rPr>
        <w:b/>
        <w:bCs/>
      </w:rPr>
      <w:tblPr/>
      <w:tcPr>
        <w:tcBorders>
          <w:top w:val="double" w:sz="2" w:space="0" w:color="7DCBE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405FD"/>
    <w:pPr>
      <w:spacing w:after="0" w:line="240" w:lineRule="auto"/>
    </w:pPr>
    <w:tblPr>
      <w:tblStyleRowBandSize w:val="1"/>
      <w:tblStyleColBandSize w:val="1"/>
      <w:tblBorders>
        <w:top w:val="single" w:sz="4" w:space="0" w:color="F5C3AB" w:themeColor="accent2" w:themeTint="66"/>
        <w:left w:val="single" w:sz="4" w:space="0" w:color="F5C3AB" w:themeColor="accent2" w:themeTint="66"/>
        <w:bottom w:val="single" w:sz="4" w:space="0" w:color="F5C3AB" w:themeColor="accent2" w:themeTint="66"/>
        <w:right w:val="single" w:sz="4" w:space="0" w:color="F5C3AB" w:themeColor="accent2" w:themeTint="66"/>
        <w:insideH w:val="single" w:sz="4" w:space="0" w:color="F5C3AB" w:themeColor="accent2" w:themeTint="66"/>
        <w:insideV w:val="single" w:sz="4" w:space="0" w:color="F5C3AB" w:themeColor="accent2" w:themeTint="66"/>
      </w:tblBorders>
    </w:tblPr>
    <w:tblStylePr w:type="firstRow">
      <w:rPr>
        <w:b/>
        <w:bCs/>
      </w:rPr>
      <w:tblPr/>
      <w:tcPr>
        <w:tcBorders>
          <w:bottom w:val="single" w:sz="12" w:space="0" w:color="F0A581" w:themeColor="accent2" w:themeTint="99"/>
        </w:tcBorders>
      </w:tcPr>
    </w:tblStylePr>
    <w:tblStylePr w:type="lastRow">
      <w:rPr>
        <w:b/>
        <w:bCs/>
      </w:rPr>
      <w:tblPr/>
      <w:tcPr>
        <w:tcBorders>
          <w:top w:val="double" w:sz="2" w:space="0" w:color="F0A581" w:themeColor="accent2" w:themeTint="99"/>
        </w:tcBorders>
      </w:tcPr>
    </w:tblStylePr>
    <w:tblStylePr w:type="firstCol">
      <w:rPr>
        <w:b/>
        <w:bCs/>
      </w:rPr>
    </w:tblStylePr>
    <w:tblStylePr w:type="lastCol">
      <w:rPr>
        <w:b/>
        <w:bCs/>
      </w:rPr>
    </w:tblStylePr>
  </w:style>
  <w:style w:type="table" w:styleId="GridTable3-Accent4">
    <w:name w:val="Grid Table 3 Accent 4"/>
    <w:basedOn w:val="TableNormal"/>
    <w:uiPriority w:val="48"/>
    <w:rsid w:val="00A405FD"/>
    <w:pPr>
      <w:spacing w:after="0" w:line="240" w:lineRule="auto"/>
    </w:pPr>
    <w:tblPr>
      <w:tblStyleRowBandSize w:val="1"/>
      <w:tblStyleColBandSize w:val="1"/>
      <w:tblBorders>
        <w:top w:val="single" w:sz="4" w:space="0" w:color="DD7462" w:themeColor="accent4" w:themeTint="99"/>
        <w:left w:val="single" w:sz="4" w:space="0" w:color="DD7462" w:themeColor="accent4" w:themeTint="99"/>
        <w:bottom w:val="single" w:sz="4" w:space="0" w:color="DD7462" w:themeColor="accent4" w:themeTint="99"/>
        <w:right w:val="single" w:sz="4" w:space="0" w:color="DD7462" w:themeColor="accent4" w:themeTint="99"/>
        <w:insideH w:val="single" w:sz="4" w:space="0" w:color="DD7462" w:themeColor="accent4" w:themeTint="99"/>
        <w:insideV w:val="single" w:sz="4" w:space="0" w:color="DD746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0CA" w:themeFill="accent4" w:themeFillTint="33"/>
      </w:tcPr>
    </w:tblStylePr>
    <w:tblStylePr w:type="band1Horz">
      <w:tblPr/>
      <w:tcPr>
        <w:shd w:val="clear" w:color="auto" w:fill="F4D0CA" w:themeFill="accent4" w:themeFillTint="33"/>
      </w:tcPr>
    </w:tblStylePr>
    <w:tblStylePr w:type="neCell">
      <w:tblPr/>
      <w:tcPr>
        <w:tcBorders>
          <w:bottom w:val="single" w:sz="4" w:space="0" w:color="DD7462" w:themeColor="accent4" w:themeTint="99"/>
        </w:tcBorders>
      </w:tcPr>
    </w:tblStylePr>
    <w:tblStylePr w:type="nwCell">
      <w:tblPr/>
      <w:tcPr>
        <w:tcBorders>
          <w:bottom w:val="single" w:sz="4" w:space="0" w:color="DD7462" w:themeColor="accent4" w:themeTint="99"/>
        </w:tcBorders>
      </w:tcPr>
    </w:tblStylePr>
    <w:tblStylePr w:type="seCell">
      <w:tblPr/>
      <w:tcPr>
        <w:tcBorders>
          <w:top w:val="single" w:sz="4" w:space="0" w:color="DD7462" w:themeColor="accent4" w:themeTint="99"/>
        </w:tcBorders>
      </w:tcPr>
    </w:tblStylePr>
    <w:tblStylePr w:type="swCell">
      <w:tblPr/>
      <w:tcPr>
        <w:tcBorders>
          <w:top w:val="single" w:sz="4" w:space="0" w:color="DD7462" w:themeColor="accent4" w:themeTint="99"/>
        </w:tcBorders>
      </w:tcPr>
    </w:tblStylePr>
  </w:style>
  <w:style w:type="table" w:styleId="GridTable3-Accent5">
    <w:name w:val="Grid Table 3 Accent 5"/>
    <w:basedOn w:val="TableNormal"/>
    <w:uiPriority w:val="48"/>
    <w:rsid w:val="00A405FD"/>
    <w:pPr>
      <w:spacing w:after="0" w:line="240" w:lineRule="auto"/>
    </w:pPr>
    <w:tblPr>
      <w:tblStyleRowBandSize w:val="1"/>
      <w:tblStyleColBandSize w:val="1"/>
      <w:tblBorders>
        <w:top w:val="single" w:sz="4" w:space="0" w:color="FBC693" w:themeColor="accent5" w:themeTint="99"/>
        <w:left w:val="single" w:sz="4" w:space="0" w:color="FBC693" w:themeColor="accent5" w:themeTint="99"/>
        <w:bottom w:val="single" w:sz="4" w:space="0" w:color="FBC693" w:themeColor="accent5" w:themeTint="99"/>
        <w:right w:val="single" w:sz="4" w:space="0" w:color="FBC693" w:themeColor="accent5" w:themeTint="99"/>
        <w:insideH w:val="single" w:sz="4" w:space="0" w:color="FBC693" w:themeColor="accent5" w:themeTint="99"/>
        <w:insideV w:val="single" w:sz="4" w:space="0" w:color="FBC69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CDB" w:themeFill="accent5" w:themeFillTint="33"/>
      </w:tcPr>
    </w:tblStylePr>
    <w:tblStylePr w:type="band1Horz">
      <w:tblPr/>
      <w:tcPr>
        <w:shd w:val="clear" w:color="auto" w:fill="FDECDB" w:themeFill="accent5" w:themeFillTint="33"/>
      </w:tcPr>
    </w:tblStylePr>
    <w:tblStylePr w:type="neCell">
      <w:tblPr/>
      <w:tcPr>
        <w:tcBorders>
          <w:bottom w:val="single" w:sz="4" w:space="0" w:color="FBC693" w:themeColor="accent5" w:themeTint="99"/>
        </w:tcBorders>
      </w:tcPr>
    </w:tblStylePr>
    <w:tblStylePr w:type="nwCell">
      <w:tblPr/>
      <w:tcPr>
        <w:tcBorders>
          <w:bottom w:val="single" w:sz="4" w:space="0" w:color="FBC693" w:themeColor="accent5" w:themeTint="99"/>
        </w:tcBorders>
      </w:tcPr>
    </w:tblStylePr>
    <w:tblStylePr w:type="seCell">
      <w:tblPr/>
      <w:tcPr>
        <w:tcBorders>
          <w:top w:val="single" w:sz="4" w:space="0" w:color="FBC693" w:themeColor="accent5" w:themeTint="99"/>
        </w:tcBorders>
      </w:tcPr>
    </w:tblStylePr>
    <w:tblStylePr w:type="swCell">
      <w:tblPr/>
      <w:tcPr>
        <w:tcBorders>
          <w:top w:val="single" w:sz="4" w:space="0" w:color="FBC693" w:themeColor="accent5" w:themeTint="99"/>
        </w:tcBorders>
      </w:tcPr>
    </w:tblStylePr>
  </w:style>
  <w:style w:type="table" w:styleId="GridTable2-Accent4">
    <w:name w:val="Grid Table 2 Accent 4"/>
    <w:basedOn w:val="TableNormal"/>
    <w:uiPriority w:val="47"/>
    <w:rsid w:val="00A405FD"/>
    <w:pPr>
      <w:spacing w:after="0" w:line="240" w:lineRule="auto"/>
    </w:pPr>
    <w:tblPr>
      <w:tblStyleRowBandSize w:val="1"/>
      <w:tblStyleColBandSize w:val="1"/>
      <w:tblBorders>
        <w:top w:val="single" w:sz="2" w:space="0" w:color="DD7462" w:themeColor="accent4" w:themeTint="99"/>
        <w:bottom w:val="single" w:sz="2" w:space="0" w:color="DD7462" w:themeColor="accent4" w:themeTint="99"/>
        <w:insideH w:val="single" w:sz="2" w:space="0" w:color="DD7462" w:themeColor="accent4" w:themeTint="99"/>
        <w:insideV w:val="single" w:sz="2" w:space="0" w:color="DD7462" w:themeColor="accent4" w:themeTint="99"/>
      </w:tblBorders>
    </w:tblPr>
    <w:tblStylePr w:type="firstRow">
      <w:rPr>
        <w:b/>
        <w:bCs/>
      </w:rPr>
      <w:tblPr/>
      <w:tcPr>
        <w:tcBorders>
          <w:top w:val="nil"/>
          <w:bottom w:val="single" w:sz="12" w:space="0" w:color="DD7462" w:themeColor="accent4" w:themeTint="99"/>
          <w:insideH w:val="nil"/>
          <w:insideV w:val="nil"/>
        </w:tcBorders>
        <w:shd w:val="clear" w:color="auto" w:fill="FFFFFF" w:themeFill="background1"/>
      </w:tcPr>
    </w:tblStylePr>
    <w:tblStylePr w:type="lastRow">
      <w:rPr>
        <w:b/>
        <w:bCs/>
      </w:rPr>
      <w:tblPr/>
      <w:tcPr>
        <w:tcBorders>
          <w:top w:val="double" w:sz="2" w:space="0" w:color="DD746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D0CA" w:themeFill="accent4" w:themeFillTint="33"/>
      </w:tcPr>
    </w:tblStylePr>
    <w:tblStylePr w:type="band1Horz">
      <w:tblPr/>
      <w:tcPr>
        <w:shd w:val="clear" w:color="auto" w:fill="F4D0CA" w:themeFill="accent4" w:themeFillTint="33"/>
      </w:tcPr>
    </w:tblStylePr>
  </w:style>
  <w:style w:type="table" w:styleId="GridTable2-Accent5">
    <w:name w:val="Grid Table 2 Accent 5"/>
    <w:basedOn w:val="TableNormal"/>
    <w:uiPriority w:val="47"/>
    <w:rsid w:val="00A405FD"/>
    <w:pPr>
      <w:spacing w:after="0" w:line="240" w:lineRule="auto"/>
    </w:pPr>
    <w:tblPr>
      <w:tblStyleRowBandSize w:val="1"/>
      <w:tblStyleColBandSize w:val="1"/>
      <w:tblBorders>
        <w:top w:val="single" w:sz="2" w:space="0" w:color="FBC693" w:themeColor="accent5" w:themeTint="99"/>
        <w:bottom w:val="single" w:sz="2" w:space="0" w:color="FBC693" w:themeColor="accent5" w:themeTint="99"/>
        <w:insideH w:val="single" w:sz="2" w:space="0" w:color="FBC693" w:themeColor="accent5" w:themeTint="99"/>
        <w:insideV w:val="single" w:sz="2" w:space="0" w:color="FBC693" w:themeColor="accent5" w:themeTint="99"/>
      </w:tblBorders>
    </w:tblPr>
    <w:tblStylePr w:type="firstRow">
      <w:rPr>
        <w:b/>
        <w:bCs/>
      </w:rPr>
      <w:tblPr/>
      <w:tcPr>
        <w:tcBorders>
          <w:top w:val="nil"/>
          <w:bottom w:val="single" w:sz="12" w:space="0" w:color="FBC693" w:themeColor="accent5" w:themeTint="99"/>
          <w:insideH w:val="nil"/>
          <w:insideV w:val="nil"/>
        </w:tcBorders>
        <w:shd w:val="clear" w:color="auto" w:fill="FFFFFF" w:themeFill="background1"/>
      </w:tcPr>
    </w:tblStylePr>
    <w:tblStylePr w:type="lastRow">
      <w:rPr>
        <w:b/>
        <w:bCs/>
      </w:rPr>
      <w:tblPr/>
      <w:tcPr>
        <w:tcBorders>
          <w:top w:val="double" w:sz="2" w:space="0" w:color="FBC69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CDB" w:themeFill="accent5" w:themeFillTint="33"/>
      </w:tcPr>
    </w:tblStylePr>
    <w:tblStylePr w:type="band1Horz">
      <w:tblPr/>
      <w:tcPr>
        <w:shd w:val="clear" w:color="auto" w:fill="FDECDB" w:themeFill="accent5" w:themeFillTint="33"/>
      </w:tcPr>
    </w:tblStylePr>
  </w:style>
  <w:style w:type="paragraph" w:styleId="Header">
    <w:name w:val="header"/>
    <w:basedOn w:val="Normal"/>
    <w:link w:val="HeaderChar"/>
    <w:uiPriority w:val="99"/>
    <w:unhideWhenUsed/>
    <w:rsid w:val="00A0008A"/>
    <w:pPr>
      <w:tabs>
        <w:tab w:val="center" w:pos="4513"/>
        <w:tab w:val="right" w:pos="9026"/>
      </w:tabs>
      <w:spacing w:after="0"/>
    </w:pPr>
  </w:style>
  <w:style w:type="character" w:customStyle="1" w:styleId="HeaderChar">
    <w:name w:val="Header Char"/>
    <w:basedOn w:val="DefaultParagraphFont"/>
    <w:link w:val="Header"/>
    <w:uiPriority w:val="99"/>
    <w:rsid w:val="00A0008A"/>
  </w:style>
  <w:style w:type="paragraph" w:styleId="Footer">
    <w:name w:val="footer"/>
    <w:basedOn w:val="Normal"/>
    <w:link w:val="FooterChar"/>
    <w:uiPriority w:val="99"/>
    <w:unhideWhenUsed/>
    <w:rsid w:val="00C72BB0"/>
    <w:pPr>
      <w:tabs>
        <w:tab w:val="center" w:pos="4513"/>
        <w:tab w:val="right" w:pos="9026"/>
      </w:tabs>
      <w:spacing w:after="0"/>
    </w:pPr>
    <w:rPr>
      <w:sz w:val="18"/>
    </w:rPr>
  </w:style>
  <w:style w:type="character" w:customStyle="1" w:styleId="FooterChar">
    <w:name w:val="Footer Char"/>
    <w:basedOn w:val="DefaultParagraphFont"/>
    <w:link w:val="Footer"/>
    <w:uiPriority w:val="99"/>
    <w:rsid w:val="00C72BB0"/>
    <w:rPr>
      <w:sz w:val="18"/>
    </w:rPr>
  </w:style>
  <w:style w:type="paragraph" w:customStyle="1" w:styleId="Headerbold">
    <w:name w:val="Header bold"/>
    <w:basedOn w:val="HeaderRegular"/>
    <w:rsid w:val="003F743F"/>
    <w:pPr>
      <w:autoSpaceDE w:val="0"/>
      <w:autoSpaceDN w:val="0"/>
      <w:adjustRightInd w:val="0"/>
      <w:textAlignment w:val="center"/>
    </w:pPr>
    <w:rPr>
      <w:rFonts w:asciiTheme="majorHAnsi" w:hAnsiTheme="majorHAnsi" w:cs="Arial"/>
      <w:b/>
      <w:bCs w:val="0"/>
      <w:color w:val="003562" w:themeColor="text1"/>
      <w:sz w:val="18"/>
      <w:szCs w:val="16"/>
      <w:lang w:val="en-US"/>
    </w:rPr>
  </w:style>
  <w:style w:type="paragraph" w:customStyle="1" w:styleId="HeaderRegular">
    <w:name w:val="Header Regular"/>
    <w:basedOn w:val="NoSpacing"/>
    <w:rsid w:val="003F743F"/>
    <w:pPr>
      <w:spacing w:line="264" w:lineRule="auto"/>
      <w:jc w:val="right"/>
    </w:pPr>
    <w:rPr>
      <w:bCs/>
      <w:color w:val="002242" w:themeColor="text2"/>
      <w:sz w:val="16"/>
      <w:lang w:eastAsia="en-GB"/>
    </w:rPr>
  </w:style>
  <w:style w:type="paragraph" w:styleId="ListParagraph">
    <w:name w:val="List Paragraph"/>
    <w:aliases w:val="Bullet List"/>
    <w:basedOn w:val="Normal"/>
    <w:uiPriority w:val="34"/>
    <w:qFormat/>
    <w:rsid w:val="008A4BC8"/>
    <w:pPr>
      <w:numPr>
        <w:numId w:val="21"/>
      </w:numPr>
      <w:tabs>
        <w:tab w:val="left" w:pos="720"/>
      </w:tabs>
      <w:ind w:left="720"/>
      <w:contextualSpacing/>
    </w:pPr>
  </w:style>
  <w:style w:type="paragraph" w:customStyle="1" w:styleId="DocumentDescription">
    <w:name w:val="Document Description"/>
    <w:rsid w:val="003F743F"/>
    <w:pPr>
      <w:jc w:val="right"/>
    </w:pPr>
    <w:rPr>
      <w:rFonts w:ascii="Tahu!" w:eastAsiaTheme="majorEastAsia" w:hAnsi="Tahu!" w:cstheme="majorBidi"/>
      <w:color w:val="003562" w:themeColor="text1"/>
      <w:sz w:val="36"/>
      <w:szCs w:val="24"/>
      <w:lang w:eastAsia="en-AU"/>
    </w:rPr>
  </w:style>
  <w:style w:type="paragraph" w:customStyle="1" w:styleId="NumberedList">
    <w:name w:val="Numbered List"/>
    <w:basedOn w:val="ListParagraph"/>
    <w:qFormat/>
    <w:rsid w:val="008A4BC8"/>
    <w:pPr>
      <w:numPr>
        <w:numId w:val="22"/>
      </w:numPr>
    </w:pPr>
  </w:style>
  <w:style w:type="character" w:styleId="Hyperlink">
    <w:name w:val="Hyperlink"/>
    <w:basedOn w:val="DefaultParagraphFont"/>
    <w:uiPriority w:val="99"/>
    <w:unhideWhenUsed/>
    <w:rsid w:val="00C84C99"/>
    <w:rPr>
      <w:color w:val="27A9E1" w:themeColor="hyperlink"/>
      <w:u w:val="single"/>
    </w:rPr>
  </w:style>
  <w:style w:type="character" w:styleId="UnresolvedMention">
    <w:name w:val="Unresolved Mention"/>
    <w:basedOn w:val="DefaultParagraphFont"/>
    <w:uiPriority w:val="99"/>
    <w:semiHidden/>
    <w:unhideWhenUsed/>
    <w:rsid w:val="00C84C99"/>
    <w:rPr>
      <w:color w:val="605E5C"/>
      <w:shd w:val="clear" w:color="auto" w:fill="E1DFDD"/>
    </w:rPr>
  </w:style>
  <w:style w:type="paragraph" w:styleId="Revision">
    <w:name w:val="Revision"/>
    <w:hidden/>
    <w:uiPriority w:val="99"/>
    <w:semiHidden/>
    <w:rsid w:val="008A26F1"/>
    <w:pPr>
      <w:spacing w:after="0" w:line="240" w:lineRule="auto"/>
    </w:pPr>
    <w:rPr>
      <w:sz w:val="22"/>
    </w:rPr>
  </w:style>
  <w:style w:type="character" w:styleId="CommentReference">
    <w:name w:val="annotation reference"/>
    <w:basedOn w:val="DefaultParagraphFont"/>
    <w:uiPriority w:val="99"/>
    <w:semiHidden/>
    <w:unhideWhenUsed/>
    <w:rsid w:val="00A37624"/>
    <w:rPr>
      <w:sz w:val="16"/>
      <w:szCs w:val="16"/>
    </w:rPr>
  </w:style>
  <w:style w:type="paragraph" w:styleId="CommentText">
    <w:name w:val="annotation text"/>
    <w:basedOn w:val="Normal"/>
    <w:link w:val="CommentTextChar"/>
    <w:uiPriority w:val="99"/>
    <w:unhideWhenUsed/>
    <w:rsid w:val="00A37624"/>
    <w:pPr>
      <w:spacing w:line="240" w:lineRule="auto"/>
    </w:pPr>
    <w:rPr>
      <w:sz w:val="20"/>
    </w:rPr>
  </w:style>
  <w:style w:type="character" w:customStyle="1" w:styleId="CommentTextChar">
    <w:name w:val="Comment Text Char"/>
    <w:basedOn w:val="DefaultParagraphFont"/>
    <w:link w:val="CommentText"/>
    <w:uiPriority w:val="99"/>
    <w:rsid w:val="00A37624"/>
  </w:style>
  <w:style w:type="paragraph" w:styleId="CommentSubject">
    <w:name w:val="annotation subject"/>
    <w:basedOn w:val="CommentText"/>
    <w:next w:val="CommentText"/>
    <w:link w:val="CommentSubjectChar"/>
    <w:uiPriority w:val="99"/>
    <w:semiHidden/>
    <w:unhideWhenUsed/>
    <w:rsid w:val="00A37624"/>
    <w:rPr>
      <w:b/>
      <w:bCs/>
    </w:rPr>
  </w:style>
  <w:style w:type="character" w:customStyle="1" w:styleId="CommentSubjectChar">
    <w:name w:val="Comment Subject Char"/>
    <w:basedOn w:val="CommentTextChar"/>
    <w:link w:val="CommentSubject"/>
    <w:uiPriority w:val="99"/>
    <w:semiHidden/>
    <w:rsid w:val="00A37624"/>
    <w:rPr>
      <w:b/>
      <w:bCs/>
    </w:rPr>
  </w:style>
  <w:style w:type="character" w:styleId="FollowedHyperlink">
    <w:name w:val="FollowedHyperlink"/>
    <w:basedOn w:val="DefaultParagraphFont"/>
    <w:uiPriority w:val="99"/>
    <w:semiHidden/>
    <w:unhideWhenUsed/>
    <w:rsid w:val="009A66CF"/>
    <w:rPr>
      <w:color w:val="00356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ashburton.wa.gov.au/publicnotices/local-planning-scheme-no-8-available-for-inspection/355"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ashburton.wa.gov.au/services/development-your-property/planning/local-planning-scheme.aspx"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townplanning@ashburton.wa.gov.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town.planning@ashburton.wa.gov.au" TargetMode="Externa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townplanning@ashburton.wa.gov.a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https://ashburtonshire.sharepoint.com/sites/brand-centre/Templates/Public%20Notice.dotx" TargetMode="External"/></Relationships>
</file>

<file path=word/theme/theme1.xml><?xml version="1.0" encoding="utf-8"?>
<a:theme xmlns:a="http://schemas.openxmlformats.org/drawingml/2006/main" name="SOA-01">
  <a:themeElements>
    <a:clrScheme name="Custom 3">
      <a:dk1>
        <a:srgbClr val="003562"/>
      </a:dk1>
      <a:lt1>
        <a:sysClr val="window" lastClr="FFFFFF"/>
      </a:lt1>
      <a:dk2>
        <a:srgbClr val="002242"/>
      </a:dk2>
      <a:lt2>
        <a:srgbClr val="D4CFC9"/>
      </a:lt2>
      <a:accent1>
        <a:srgbClr val="27A9E1"/>
      </a:accent1>
      <a:accent2>
        <a:srgbClr val="E66A2E"/>
      </a:accent2>
      <a:accent3>
        <a:srgbClr val="1B8784"/>
      </a:accent3>
      <a:accent4>
        <a:srgbClr val="A03522"/>
      </a:accent4>
      <a:accent5>
        <a:srgbClr val="F9A14D"/>
      </a:accent5>
      <a:accent6>
        <a:srgbClr val="003562"/>
      </a:accent6>
      <a:hlink>
        <a:srgbClr val="27A9E1"/>
      </a:hlink>
      <a:folHlink>
        <a:srgbClr val="003562"/>
      </a:folHlink>
    </a:clrScheme>
    <a:fontScheme name="Montserrat">
      <a:majorFont>
        <a:latin typeface="Montserrat"/>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Shire Document" ma:contentTypeID="0x0101008D86B4B934FAAA4DA6A944B4C8FC6E930033156E73E81CE148854F1FFB667E5E93" ma:contentTypeVersion="25" ma:contentTypeDescription="" ma:contentTypeScope="" ma:versionID="c1a09c696aaed7c7926eb981b7aad6f0">
  <xsd:schema xmlns:xsd="http://www.w3.org/2001/XMLSchema" xmlns:xs="http://www.w3.org/2001/XMLSchema" xmlns:p="http://schemas.microsoft.com/office/2006/metadata/properties" xmlns:ns2="ac4217d3-68cb-41cf-8197-ecf02e93e315" xmlns:ns3="11b63f6b-94aa-4965-9253-594013e57cb6" targetNamespace="http://schemas.microsoft.com/office/2006/metadata/properties" ma:root="true" ma:fieldsID="1425ef9c4efe76061f0792128a770520" ns2:_="" ns3:_="">
    <xsd:import namespace="ac4217d3-68cb-41cf-8197-ecf02e93e315"/>
    <xsd:import namespace="11b63f6b-94aa-4965-9253-594013e57cb6"/>
    <xsd:element name="properties">
      <xsd:complexType>
        <xsd:sequence>
          <xsd:element name="documentManagement">
            <xsd:complexType>
              <xsd:all>
                <xsd:element ref="ns2:SOASynergyFile" minOccurs="0"/>
                <xsd:element ref="ns2:e9852e5443b44f6d88a1e06f5c189ccd" minOccurs="0"/>
                <xsd:element ref="ns2:TaxCatchAll" minOccurs="0"/>
                <xsd:element ref="ns2:TaxCatchAllLabel" minOccurs="0"/>
                <xsd:element ref="ns2:d7f51546042c42f682ed40a38e76f453" minOccurs="0"/>
                <xsd:element ref="ns2:fe86f5550e814a158cb5f5c1e2d3478f"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4217d3-68cb-41cf-8197-ecf02e93e315" elementFormDefault="qualified">
    <xsd:import namespace="http://schemas.microsoft.com/office/2006/documentManagement/types"/>
    <xsd:import namespace="http://schemas.microsoft.com/office/infopath/2007/PartnerControls"/>
    <xsd:element name="SOASynergyFile" ma:index="5" nillable="true" ma:displayName="Synergy File" ma:internalName="SOASynergyFile">
      <xsd:simpleType>
        <xsd:restriction base="dms:Text">
          <xsd:maxLength value="255"/>
        </xsd:restriction>
      </xsd:simpleType>
    </xsd:element>
    <xsd:element name="e9852e5443b44f6d88a1e06f5c189ccd" ma:index="8" nillable="true" ma:taxonomy="true" ma:internalName="e9852e5443b44f6d88a1e06f5c189ccd" ma:taxonomyFieldName="SOADepartment" ma:displayName="Department" ma:default="" ma:fieldId="{e9852e54-43b4-4f6d-88a1-e06f5c189ccd}" ma:sspId="1a562c74-c6b1-4e81-a85b-5e3637c75bd9" ma:termSetId="a704b644-627b-40e6-b66d-cad7d9afbb4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d367d4bc-a624-4dff-9977-29b3c24d9f77}" ma:internalName="TaxCatchAll" ma:showField="CatchAllData" ma:web="11b63f6b-94aa-4965-9253-594013e57cb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367d4bc-a624-4dff-9977-29b3c24d9f77}" ma:internalName="TaxCatchAllLabel" ma:readOnly="true" ma:showField="CatchAllDataLabel" ma:web="11b63f6b-94aa-4965-9253-594013e57cb6">
      <xsd:complexType>
        <xsd:complexContent>
          <xsd:extension base="dms:MultiChoiceLookup">
            <xsd:sequence>
              <xsd:element name="Value" type="dms:Lookup" maxOccurs="unbounded" minOccurs="0" nillable="true"/>
            </xsd:sequence>
          </xsd:extension>
        </xsd:complexContent>
      </xsd:complexType>
    </xsd:element>
    <xsd:element name="d7f51546042c42f682ed40a38e76f453" ma:index="12" nillable="true" ma:taxonomy="true" ma:internalName="d7f51546042c42f682ed40a38e76f453" ma:taxonomyFieldName="SOADocumentType" ma:displayName="Document Type" ma:default="" ma:fieldId="{d7f51546-042c-42f6-82ed-40a38e76f453}" ma:sspId="1a562c74-c6b1-4e81-a85b-5e3637c75bd9" ma:termSetId="f3ca17fd-777d-4485-bf8a-a65c0b236b3a" ma:anchorId="00000000-0000-0000-0000-000000000000" ma:open="false" ma:isKeyword="false">
      <xsd:complexType>
        <xsd:sequence>
          <xsd:element ref="pc:Terms" minOccurs="0" maxOccurs="1"/>
        </xsd:sequence>
      </xsd:complexType>
    </xsd:element>
    <xsd:element name="fe86f5550e814a158cb5f5c1e2d3478f" ma:index="15" nillable="true" ma:taxonomy="true" ma:internalName="fe86f5550e814a158cb5f5c1e2d3478f" ma:taxonomyFieldName="Town" ma:displayName="Town" ma:default="" ma:fieldId="{fe86f555-0e81-4a15-8cb5-f5c1e2d3478f}" ma:sspId="1a562c74-c6b1-4e81-a85b-5e3637c75bd9" ma:termSetId="62e73703-92ff-49cd-951e-28ebf52cfcb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1b63f6b-94aa-4965-9253-594013e57cb6" elementFormDefault="qualified">
    <xsd:import namespace="http://schemas.microsoft.com/office/2006/documentManagement/types"/>
    <xsd:import namespace="http://schemas.microsoft.com/office/infopath/2007/PartnerControls"/>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OASynergyFile xmlns="ac4217d3-68cb-41cf-8197-ecf02e93e315" xsi:nil="true"/>
    <fe86f5550e814a158cb5f5c1e2d3478f xmlns="ac4217d3-68cb-41cf-8197-ecf02e93e315">
      <Terms xmlns="http://schemas.microsoft.com/office/infopath/2007/PartnerControls"/>
    </fe86f5550e814a158cb5f5c1e2d3478f>
    <TaxCatchAll xmlns="ac4217d3-68cb-41cf-8197-ecf02e93e315">
      <Value>4</Value>
    </TaxCatchAll>
    <d7f51546042c42f682ed40a38e76f453 xmlns="ac4217d3-68cb-41cf-8197-ecf02e93e315">
      <Terms xmlns="http://schemas.microsoft.com/office/infopath/2007/PartnerControls"/>
    </d7f51546042c42f682ed40a38e76f453>
    <e9852e5443b44f6d88a1e06f5c189ccd xmlns="ac4217d3-68cb-41cf-8197-ecf02e93e315">
      <Terms xmlns="http://schemas.microsoft.com/office/infopath/2007/PartnerControls">
        <TermInfo xmlns="http://schemas.microsoft.com/office/infopath/2007/PartnerControls">
          <TermName xmlns="http://schemas.microsoft.com/office/infopath/2007/PartnerControls">Planning, Lands and Building</TermName>
          <TermId xmlns="http://schemas.microsoft.com/office/infopath/2007/PartnerControls">76b83280-5a27-406b-93c2-3892e85b02e8</TermId>
        </TermInfo>
      </Terms>
    </e9852e5443b44f6d88a1e06f5c189ccd>
    <_dlc_DocId xmlns="11b63f6b-94aa-4965-9253-594013e57cb6">PLBL-221913734-105765</_dlc_DocId>
    <_dlc_DocIdUrl xmlns="11b63f6b-94aa-4965-9253-594013e57cb6">
      <Url>https://ashburtonshire.sharepoint.com/sites/planning-lands-building/_layouts/15/DocIdRedir.aspx?ID=PLBL-221913734-105765</Url>
      <Description>PLBL-221913734-105765</Description>
    </_dlc_DocIdUrl>
  </documentManagement>
</p:properties>
</file>

<file path=customXml/item5.xml><?xml version="1.0" encoding="utf-8"?>
<?mso-contentType ?>
<SharedContentType xmlns="Microsoft.SharePoint.Taxonomy.ContentTypeSync" SourceId="1a562c74-c6b1-4e81-a85b-5e3637c75bd9" ContentTypeId="0x0101008D86B4B934FAAA4DA6A944B4C8FC6E93" PreviousValue="false"/>
</file>

<file path=customXml/itemProps1.xml><?xml version="1.0" encoding="utf-8"?>
<ds:datastoreItem xmlns:ds="http://schemas.openxmlformats.org/officeDocument/2006/customXml" ds:itemID="{F2775681-CB45-4D34-BBEA-23B1BB8B2B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4217d3-68cb-41cf-8197-ecf02e93e315"/>
    <ds:schemaRef ds:uri="11b63f6b-94aa-4965-9253-594013e57c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3B2ADA-905E-45D1-B8A6-3846499A5245}">
  <ds:schemaRefs>
    <ds:schemaRef ds:uri="http://schemas.microsoft.com/sharepoint/events"/>
  </ds:schemaRefs>
</ds:datastoreItem>
</file>

<file path=customXml/itemProps3.xml><?xml version="1.0" encoding="utf-8"?>
<ds:datastoreItem xmlns:ds="http://schemas.openxmlformats.org/officeDocument/2006/customXml" ds:itemID="{D5C65291-0177-495C-8598-0FB8B9782112}">
  <ds:schemaRefs>
    <ds:schemaRef ds:uri="http://schemas.microsoft.com/sharepoint/v3/contenttype/forms"/>
  </ds:schemaRefs>
</ds:datastoreItem>
</file>

<file path=customXml/itemProps4.xml><?xml version="1.0" encoding="utf-8"?>
<ds:datastoreItem xmlns:ds="http://schemas.openxmlformats.org/officeDocument/2006/customXml" ds:itemID="{0CFBAF45-E045-48A1-98C1-7E5C40A17F5C}">
  <ds:schemaRefs>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purl.org/dc/terms/"/>
    <ds:schemaRef ds:uri="11b63f6b-94aa-4965-9253-594013e57cb6"/>
    <ds:schemaRef ds:uri="http://schemas.microsoft.com/office/2006/documentManagement/types"/>
    <ds:schemaRef ds:uri="ac4217d3-68cb-41cf-8197-ecf02e93e315"/>
    <ds:schemaRef ds:uri="http://www.w3.org/XML/1998/namespace"/>
    <ds:schemaRef ds:uri="http://purl.org/dc/dcmitype/"/>
  </ds:schemaRefs>
</ds:datastoreItem>
</file>

<file path=customXml/itemProps5.xml><?xml version="1.0" encoding="utf-8"?>
<ds:datastoreItem xmlns:ds="http://schemas.openxmlformats.org/officeDocument/2006/customXml" ds:itemID="{6C8B7AD0-D6D0-4DC2-B85E-9F1817F2A63B}">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Public%20Notice</Template>
  <TotalTime>1</TotalTime>
  <Pages>7</Pages>
  <Words>2120</Words>
  <Characters>12086</Characters>
  <Application>Microsoft Office Word</Application>
  <DocSecurity>4</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Hunter</dc:creator>
  <cp:keywords/>
  <dc:description/>
  <cp:lastModifiedBy>Gemma Taylor</cp:lastModifiedBy>
  <cp:revision>2</cp:revision>
  <cp:lastPrinted>2025-05-05T08:07:00Z</cp:lastPrinted>
  <dcterms:created xsi:type="dcterms:W3CDTF">2025-05-05T08:07:00Z</dcterms:created>
  <dcterms:modified xsi:type="dcterms:W3CDTF">2025-05-05T08:07:00Z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K5A4F6180</vt:lpwstr>
  </property>
  <property fmtid="{D5CDD505-2E9C-101B-9397-08002B2CF9AE}" pid="3" name="_dlc_DocIdItemGuid">
    <vt:lpwstr>f3ed176d-0517-4cae-ad5b-9168077a85e2</vt:lpwstr>
  </property>
  <property fmtid="{D5CDD505-2E9C-101B-9397-08002B2CF9AE}" pid="4" name="Order">
    <vt:r8>1681900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ContentTypeId">
    <vt:lpwstr>0x0101008D86B4B934FAAA4DA6A944B4C8FC6E930033156E73E81CE148854F1FFB667E5E93</vt:lpwstr>
  </property>
  <property fmtid="{D5CDD505-2E9C-101B-9397-08002B2CF9AE}" pid="12" name="MediaServiceImageTags">
    <vt:lpwstr/>
  </property>
  <property fmtid="{D5CDD505-2E9C-101B-9397-08002B2CF9AE}" pid="13" name="Town">
    <vt:lpwstr/>
  </property>
  <property fmtid="{D5CDD505-2E9C-101B-9397-08002B2CF9AE}" pid="14" name="SOADepartment">
    <vt:lpwstr>4;#Planning, Lands and Building|76b83280-5a27-406b-93c2-3892e85b02e8</vt:lpwstr>
  </property>
  <property fmtid="{D5CDD505-2E9C-101B-9397-08002B2CF9AE}" pid="15" name="SOADocumentType">
    <vt:lpwstr/>
  </property>
  <property fmtid="{D5CDD505-2E9C-101B-9397-08002B2CF9AE}" pid="16" name="lcf76f155ced4ddcb4097134ff3c332f">
    <vt:lpwstr/>
  </property>
</Properties>
</file>